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37319710"/>
        <w:docPartObj>
          <w:docPartGallery w:val="Cover Pages"/>
          <w:docPartUnique/>
        </w:docPartObj>
      </w:sdtPr>
      <w:sdtEndPr/>
      <w:sdtContent>
        <w:sdt>
          <w:sdtPr>
            <w:id w:val="-579371046"/>
            <w:docPartObj>
              <w:docPartGallery w:val="Cover Pages"/>
              <w:docPartUnique/>
            </w:docPartObj>
          </w:sdtPr>
          <w:sdtEndPr/>
          <w:sdtContent>
            <w:p w:rsidR="00C61F9B" w:rsidRPr="00B05AC1" w:rsidRDefault="00F968E1" w:rsidP="00C61F9B">
              <w:pPr>
                <w:pStyle w:val="JllLptext"/>
              </w:pPr>
              <w:r w:rsidRPr="00B05AC1">
                <w:rPr>
                  <w:noProof/>
                </w:rPr>
                <w:drawing>
                  <wp:anchor distT="0" distB="0" distL="114300" distR="114300" simplePos="0" relativeHeight="251643904" behindDoc="0" locked="0" layoutInCell="1" allowOverlap="1" wp14:anchorId="7449AC94" wp14:editId="496E97C3">
                    <wp:simplePos x="0" y="0"/>
                    <wp:positionH relativeFrom="column">
                      <wp:posOffset>307340</wp:posOffset>
                    </wp:positionH>
                    <wp:positionV relativeFrom="paragraph">
                      <wp:posOffset>7485380</wp:posOffset>
                    </wp:positionV>
                    <wp:extent cx="895350" cy="371475"/>
                    <wp:effectExtent l="19050" t="0" r="0" b="0"/>
                    <wp:wrapThrough wrapText="bothSides">
                      <wp:wrapPolygon edited="0">
                        <wp:start x="-460" y="0"/>
                        <wp:lineTo x="-460" y="21046"/>
                        <wp:lineTo x="21600" y="21046"/>
                        <wp:lineTo x="21600" y="0"/>
                        <wp:lineTo x="-460" y="0"/>
                      </wp:wrapPolygon>
                    </wp:wrapThrough>
                    <wp:docPr id="53" name="Bildobjekt 11" descr="Stromsund_v-(fä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msund_v-(färg).jpg"/>
                            <pic:cNvPicPr/>
                          </pic:nvPicPr>
                          <pic:blipFill>
                            <a:blip r:embed="rId8" cstate="print"/>
                            <a:stretch>
                              <a:fillRect/>
                            </a:stretch>
                          </pic:blipFill>
                          <pic:spPr>
                            <a:xfrm>
                              <a:off x="0" y="0"/>
                              <a:ext cx="895350" cy="371475"/>
                            </a:xfrm>
                            <a:prstGeom prst="rect">
                              <a:avLst/>
                            </a:prstGeom>
                          </pic:spPr>
                        </pic:pic>
                      </a:graphicData>
                    </a:graphic>
                    <wp14:sizeRelH relativeFrom="margin">
                      <wp14:pctWidth>0</wp14:pctWidth>
                    </wp14:sizeRelH>
                    <wp14:sizeRelV relativeFrom="margin">
                      <wp14:pctHeight>0</wp14:pctHeight>
                    </wp14:sizeRelV>
                  </wp:anchor>
                </w:drawing>
              </w:r>
              <w:r w:rsidRPr="00B05AC1">
                <w:rPr>
                  <w:noProof/>
                </w:rPr>
                <w:drawing>
                  <wp:anchor distT="0" distB="0" distL="114300" distR="114300" simplePos="0" relativeHeight="251645952" behindDoc="0" locked="0" layoutInCell="1" allowOverlap="1" wp14:anchorId="1B341A10" wp14:editId="38D8945B">
                    <wp:simplePos x="0" y="0"/>
                    <wp:positionH relativeFrom="column">
                      <wp:posOffset>3869055</wp:posOffset>
                    </wp:positionH>
                    <wp:positionV relativeFrom="paragraph">
                      <wp:posOffset>7352030</wp:posOffset>
                    </wp:positionV>
                    <wp:extent cx="447675" cy="647700"/>
                    <wp:effectExtent l="19050" t="0" r="9525" b="0"/>
                    <wp:wrapThrough wrapText="bothSides">
                      <wp:wrapPolygon edited="0">
                        <wp:start x="-919" y="0"/>
                        <wp:lineTo x="0" y="20329"/>
                        <wp:lineTo x="1838" y="20965"/>
                        <wp:lineTo x="20221" y="20965"/>
                        <wp:lineTo x="21140" y="20965"/>
                        <wp:lineTo x="21140" y="20329"/>
                        <wp:lineTo x="22060" y="17788"/>
                        <wp:lineTo x="22060" y="0"/>
                        <wp:lineTo x="-919" y="0"/>
                      </wp:wrapPolygon>
                    </wp:wrapThrough>
                    <wp:docPr id="50" name="Bildobjekt 8" descr="OSD_vapen-RGB-svart+text-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D_vapen-RGB-svart+text-png.png"/>
                            <pic:cNvPicPr/>
                          </pic:nvPicPr>
                          <pic:blipFill>
                            <a:blip r:embed="rId9" cstate="print"/>
                            <a:stretch>
                              <a:fillRect/>
                            </a:stretch>
                          </pic:blipFill>
                          <pic:spPr>
                            <a:xfrm>
                              <a:off x="0" y="0"/>
                              <a:ext cx="447675" cy="647700"/>
                            </a:xfrm>
                            <a:prstGeom prst="rect">
                              <a:avLst/>
                            </a:prstGeom>
                          </pic:spPr>
                        </pic:pic>
                      </a:graphicData>
                    </a:graphic>
                    <wp14:sizeRelH relativeFrom="margin">
                      <wp14:pctWidth>0</wp14:pctWidth>
                    </wp14:sizeRelH>
                    <wp14:sizeRelV relativeFrom="margin">
                      <wp14:pctHeight>0</wp14:pctHeight>
                    </wp14:sizeRelV>
                  </wp:anchor>
                </w:drawing>
              </w:r>
              <w:r w:rsidRPr="00B05AC1">
                <w:rPr>
                  <w:noProof/>
                </w:rPr>
                <w:drawing>
                  <wp:anchor distT="0" distB="0" distL="114300" distR="114300" simplePos="0" relativeHeight="251642880" behindDoc="0" locked="0" layoutInCell="1" allowOverlap="1" wp14:anchorId="32C0E031" wp14:editId="2C65952A">
                    <wp:simplePos x="0" y="0"/>
                    <wp:positionH relativeFrom="column">
                      <wp:posOffset>5011420</wp:posOffset>
                    </wp:positionH>
                    <wp:positionV relativeFrom="paragraph">
                      <wp:posOffset>6685280</wp:posOffset>
                    </wp:positionV>
                    <wp:extent cx="1311910" cy="361950"/>
                    <wp:effectExtent l="19050" t="0" r="2540" b="0"/>
                    <wp:wrapThrough wrapText="bothSides">
                      <wp:wrapPolygon edited="0">
                        <wp:start x="-314" y="0"/>
                        <wp:lineTo x="-314" y="20463"/>
                        <wp:lineTo x="21642" y="20463"/>
                        <wp:lineTo x="21642" y="0"/>
                        <wp:lineTo x="-314" y="0"/>
                      </wp:wrapPolygon>
                    </wp:wrapThrough>
                    <wp:docPr id="54" name="Bildobjekt 9" descr="ragundalogo_far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undalogo_farg.tif"/>
                            <pic:cNvPicPr/>
                          </pic:nvPicPr>
                          <pic:blipFill>
                            <a:blip r:embed="rId10" cstate="print"/>
                            <a:stretch>
                              <a:fillRect/>
                            </a:stretch>
                          </pic:blipFill>
                          <pic:spPr>
                            <a:xfrm>
                              <a:off x="0" y="0"/>
                              <a:ext cx="1311910" cy="361950"/>
                            </a:xfrm>
                            <a:prstGeom prst="rect">
                              <a:avLst/>
                            </a:prstGeom>
                          </pic:spPr>
                        </pic:pic>
                      </a:graphicData>
                    </a:graphic>
                    <wp14:sizeRelH relativeFrom="margin">
                      <wp14:pctWidth>0</wp14:pctWidth>
                    </wp14:sizeRelH>
                    <wp14:sizeRelV relativeFrom="margin">
                      <wp14:pctHeight>0</wp14:pctHeight>
                    </wp14:sizeRelV>
                  </wp:anchor>
                </w:drawing>
              </w:r>
              <w:r w:rsidRPr="00B05AC1">
                <w:rPr>
                  <w:noProof/>
                </w:rPr>
                <w:drawing>
                  <wp:anchor distT="0" distB="0" distL="114300" distR="114300" simplePos="0" relativeHeight="251644928" behindDoc="0" locked="0" layoutInCell="1" allowOverlap="1" wp14:anchorId="67C037E7" wp14:editId="542D98BF">
                    <wp:simplePos x="0" y="0"/>
                    <wp:positionH relativeFrom="column">
                      <wp:posOffset>1859915</wp:posOffset>
                    </wp:positionH>
                    <wp:positionV relativeFrom="paragraph">
                      <wp:posOffset>7399655</wp:posOffset>
                    </wp:positionV>
                    <wp:extent cx="990600" cy="466725"/>
                    <wp:effectExtent l="19050" t="0" r="0" b="0"/>
                    <wp:wrapThrough wrapText="bothSides">
                      <wp:wrapPolygon edited="0">
                        <wp:start x="-415" y="0"/>
                        <wp:lineTo x="-415" y="21159"/>
                        <wp:lineTo x="21600" y="21159"/>
                        <wp:lineTo x="21600" y="0"/>
                        <wp:lineTo x="-415" y="0"/>
                      </wp:wrapPolygon>
                    </wp:wrapThrough>
                    <wp:docPr id="51" name="Bildobjekt 51" descr="AreKo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Kom_CMYK.jpg"/>
                            <pic:cNvPicPr/>
                          </pic:nvPicPr>
                          <pic:blipFill>
                            <a:blip r:embed="rId11" cstate="print"/>
                            <a:stretch>
                              <a:fillRect/>
                            </a:stretch>
                          </pic:blipFill>
                          <pic:spPr>
                            <a:xfrm>
                              <a:off x="0" y="0"/>
                              <a:ext cx="990600" cy="466725"/>
                            </a:xfrm>
                            <a:prstGeom prst="rect">
                              <a:avLst/>
                            </a:prstGeom>
                          </pic:spPr>
                        </pic:pic>
                      </a:graphicData>
                    </a:graphic>
                    <wp14:sizeRelH relativeFrom="margin">
                      <wp14:pctWidth>0</wp14:pctWidth>
                    </wp14:sizeRelH>
                    <wp14:sizeRelV relativeFrom="margin">
                      <wp14:pctHeight>0</wp14:pctHeight>
                    </wp14:sizeRelV>
                  </wp:anchor>
                </w:drawing>
              </w:r>
              <w:r w:rsidRPr="00B05AC1">
                <w:rPr>
                  <w:noProof/>
                </w:rPr>
                <w:drawing>
                  <wp:anchor distT="0" distB="0" distL="114300" distR="114300" simplePos="0" relativeHeight="251638784" behindDoc="0" locked="0" layoutInCell="1" allowOverlap="1" wp14:anchorId="34177B3F" wp14:editId="03DFED24">
                    <wp:simplePos x="0" y="0"/>
                    <wp:positionH relativeFrom="column">
                      <wp:posOffset>-547370</wp:posOffset>
                    </wp:positionH>
                    <wp:positionV relativeFrom="paragraph">
                      <wp:posOffset>6675755</wp:posOffset>
                    </wp:positionV>
                    <wp:extent cx="1047750" cy="381000"/>
                    <wp:effectExtent l="19050" t="0" r="0" b="0"/>
                    <wp:wrapThrough wrapText="bothSides">
                      <wp:wrapPolygon edited="0">
                        <wp:start x="-393" y="0"/>
                        <wp:lineTo x="-393" y="20520"/>
                        <wp:lineTo x="21600" y="20520"/>
                        <wp:lineTo x="21600" y="0"/>
                        <wp:lineTo x="-393" y="0"/>
                      </wp:wrapPolygon>
                    </wp:wrapThrough>
                    <wp:docPr id="59" name="Bildobjekt 2" descr="Berg_liggande_samisk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_liggande_samisk_RGB.jpg"/>
                            <pic:cNvPicPr/>
                          </pic:nvPicPr>
                          <pic:blipFill>
                            <a:blip r:embed="rId12" cstate="print"/>
                            <a:stretch>
                              <a:fillRect/>
                            </a:stretch>
                          </pic:blipFill>
                          <pic:spPr>
                            <a:xfrm>
                              <a:off x="0" y="0"/>
                              <a:ext cx="1047750" cy="381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rutnt"/>
                <w:tblpPr w:leftFromText="141" w:rightFromText="141" w:vertAnchor="text" w:horzAnchor="margin" w:tblpY="45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
                <w:gridCol w:w="7629"/>
              </w:tblGrid>
              <w:tr w:rsidR="00C61F9B" w:rsidRPr="00B05AC1" w:rsidTr="00C61F9B">
                <w:trPr>
                  <w:trHeight w:val="567"/>
                </w:trPr>
                <w:tc>
                  <w:tcPr>
                    <w:tcW w:w="1091" w:type="dxa"/>
                    <w:vAlign w:val="center"/>
                  </w:tcPr>
                  <w:p w:rsidR="00C61F9B" w:rsidRPr="00B05AC1" w:rsidRDefault="00C61F9B" w:rsidP="00C61F9B">
                    <w:pPr>
                      <w:pStyle w:val="JllLptext"/>
                      <w:rPr>
                        <w:rFonts w:ascii="Tahoma" w:hAnsi="Tahoma" w:cs="Tahoma"/>
                      </w:rPr>
                    </w:pPr>
                  </w:p>
                </w:tc>
                <w:tc>
                  <w:tcPr>
                    <w:tcW w:w="7629" w:type="dxa"/>
                    <w:vAlign w:val="center"/>
                  </w:tcPr>
                  <w:p w:rsidR="00C61F9B" w:rsidRPr="00B05AC1" w:rsidRDefault="00C61F9B" w:rsidP="00C61F9B">
                    <w:pPr>
                      <w:pStyle w:val="JllLptext"/>
                      <w:rPr>
                        <w:rFonts w:ascii="Tahoma" w:hAnsi="Tahoma" w:cs="Tahoma"/>
                        <w:b/>
                        <w:sz w:val="28"/>
                        <w:szCs w:val="28"/>
                      </w:rPr>
                    </w:pPr>
                    <w:bookmarkStart w:id="1" w:name="BDokNamn"/>
                    <w:bookmarkEnd w:id="1"/>
                    <w:r w:rsidRPr="00B05AC1">
                      <w:rPr>
                        <w:rFonts w:ascii="Tahoma" w:hAnsi="Tahoma" w:cs="Tahoma"/>
                        <w:b/>
                        <w:sz w:val="28"/>
                        <w:szCs w:val="28"/>
                      </w:rPr>
                      <w:t>Bedömning av egenvård, riktlinjer för region Jämtland / Härjedalen och kommunerna i Jämtlands län</w:t>
                    </w:r>
                  </w:p>
                </w:tc>
              </w:tr>
              <w:tr w:rsidR="00C61F9B" w:rsidRPr="00B05AC1" w:rsidTr="00C61F9B">
                <w:trPr>
                  <w:trHeight w:val="567"/>
                </w:trPr>
                <w:tc>
                  <w:tcPr>
                    <w:tcW w:w="1091" w:type="dxa"/>
                    <w:vAlign w:val="center"/>
                  </w:tcPr>
                  <w:p w:rsidR="00C61F9B" w:rsidRPr="00B05AC1" w:rsidRDefault="00C61F9B" w:rsidP="00C61F9B">
                    <w:pPr>
                      <w:pStyle w:val="JllLptext"/>
                      <w:rPr>
                        <w:rFonts w:ascii="Tahoma" w:hAnsi="Tahoma" w:cs="Tahoma"/>
                      </w:rPr>
                    </w:pPr>
                  </w:p>
                </w:tc>
                <w:tc>
                  <w:tcPr>
                    <w:tcW w:w="7629" w:type="dxa"/>
                    <w:vAlign w:val="center"/>
                  </w:tcPr>
                  <w:p w:rsidR="00C61F9B" w:rsidRPr="00B05AC1" w:rsidRDefault="00C61F9B" w:rsidP="00C61F9B">
                    <w:pPr>
                      <w:pStyle w:val="JllLptext"/>
                      <w:rPr>
                        <w:rFonts w:ascii="Tahoma" w:hAnsi="Tahoma" w:cs="Tahoma"/>
                        <w:b/>
                      </w:rPr>
                    </w:pPr>
                    <w:r w:rsidRPr="00B05AC1">
                      <w:rPr>
                        <w:rFonts w:ascii="Tahoma" w:hAnsi="Tahoma" w:cs="Tahoma"/>
                        <w:b/>
                      </w:rPr>
                      <w:t xml:space="preserve">Version: </w:t>
                    </w:r>
                    <w:r>
                      <w:rPr>
                        <w:rFonts w:ascii="Tahoma" w:hAnsi="Tahoma" w:cs="Tahoma"/>
                        <w:b/>
                      </w:rPr>
                      <w:t>5</w:t>
                    </w:r>
                  </w:p>
                </w:tc>
              </w:tr>
              <w:tr w:rsidR="00C61F9B" w:rsidRPr="00B05AC1" w:rsidTr="00C61F9B">
                <w:trPr>
                  <w:trHeight w:val="567"/>
                </w:trPr>
                <w:tc>
                  <w:tcPr>
                    <w:tcW w:w="1091" w:type="dxa"/>
                    <w:vAlign w:val="center"/>
                  </w:tcPr>
                  <w:p w:rsidR="00C61F9B" w:rsidRPr="00B05AC1" w:rsidRDefault="00C61F9B" w:rsidP="00C61F9B">
                    <w:pPr>
                      <w:pStyle w:val="JllLptext"/>
                      <w:rPr>
                        <w:rFonts w:ascii="Tahoma" w:hAnsi="Tahoma" w:cs="Tahoma"/>
                      </w:rPr>
                    </w:pPr>
                  </w:p>
                </w:tc>
                <w:tc>
                  <w:tcPr>
                    <w:tcW w:w="7629" w:type="dxa"/>
                    <w:vAlign w:val="center"/>
                  </w:tcPr>
                  <w:p w:rsidR="00C61F9B" w:rsidRDefault="00C61F9B" w:rsidP="00C61F9B">
                    <w:pPr>
                      <w:rPr>
                        <w:rFonts w:ascii="Tahoma" w:hAnsi="Tahoma" w:cs="Tahoma"/>
                        <w:b/>
                        <w:szCs w:val="24"/>
                      </w:rPr>
                    </w:pPr>
                    <w:r w:rsidRPr="00B05AC1">
                      <w:rPr>
                        <w:rFonts w:ascii="Tahoma" w:hAnsi="Tahoma" w:cs="Tahoma"/>
                        <w:b/>
                      </w:rPr>
                      <w:t>Ansvarig:</w:t>
                    </w:r>
                    <w:bookmarkStart w:id="2" w:name="BNamn"/>
                    <w:bookmarkEnd w:id="2"/>
                    <w:r w:rsidRPr="00B05AC1">
                      <w:t xml:space="preserve"> </w:t>
                    </w:r>
                    <w:r w:rsidR="00246F33">
                      <w:rPr>
                        <w:b/>
                      </w:rPr>
                      <w:t>E</w:t>
                    </w:r>
                    <w:r w:rsidR="003670C3">
                      <w:rPr>
                        <w:rFonts w:ascii="Tahoma" w:hAnsi="Tahoma" w:cs="Tahoma"/>
                        <w:b/>
                        <w:szCs w:val="24"/>
                      </w:rPr>
                      <w:t>lsy Bäckström</w:t>
                    </w:r>
                  </w:p>
                  <w:p w:rsidR="00F968E1" w:rsidRDefault="00F968E1" w:rsidP="00C61F9B">
                    <w:pPr>
                      <w:rPr>
                        <w:rFonts w:ascii="Tahoma" w:hAnsi="Tahoma" w:cs="Tahoma"/>
                        <w:szCs w:val="24"/>
                      </w:rPr>
                    </w:pPr>
                  </w:p>
                  <w:p w:rsidR="00F968E1" w:rsidRDefault="00F968E1" w:rsidP="00C61F9B">
                    <w:pPr>
                      <w:rPr>
                        <w:rFonts w:ascii="Tahoma" w:hAnsi="Tahoma" w:cs="Tahoma"/>
                        <w:szCs w:val="24"/>
                      </w:rPr>
                    </w:pPr>
                  </w:p>
                  <w:p w:rsidR="00F968E1" w:rsidRPr="00B05AC1" w:rsidRDefault="00F968E1" w:rsidP="00F968E1">
                    <w:pPr>
                      <w:pStyle w:val="JllLptext"/>
                    </w:pPr>
                    <w:r w:rsidRPr="00B05AC1">
                      <w:br w:type="page"/>
                    </w:r>
                  </w:p>
                  <w:p w:rsidR="00F968E1" w:rsidRPr="00B05AC1" w:rsidRDefault="00F968E1" w:rsidP="00C61F9B">
                    <w:pPr>
                      <w:rPr>
                        <w:rFonts w:ascii="Tahoma" w:hAnsi="Tahoma" w:cs="Tahoma"/>
                        <w:szCs w:val="24"/>
                      </w:rPr>
                    </w:pPr>
                    <w:r w:rsidRPr="00B05AC1">
                      <w:rPr>
                        <w:noProof/>
                      </w:rPr>
                      <w:drawing>
                        <wp:anchor distT="0" distB="0" distL="114300" distR="114300" simplePos="0" relativeHeight="251641856" behindDoc="0" locked="0" layoutInCell="1" allowOverlap="1" wp14:anchorId="50182C2C" wp14:editId="4A636B80">
                          <wp:simplePos x="0" y="0"/>
                          <wp:positionH relativeFrom="column">
                            <wp:posOffset>3124835</wp:posOffset>
                          </wp:positionH>
                          <wp:positionV relativeFrom="paragraph">
                            <wp:posOffset>1861820</wp:posOffset>
                          </wp:positionV>
                          <wp:extent cx="914400" cy="371475"/>
                          <wp:effectExtent l="19050" t="0" r="0" b="0"/>
                          <wp:wrapThrough wrapText="bothSides">
                            <wp:wrapPolygon edited="0">
                              <wp:start x="-450" y="0"/>
                              <wp:lineTo x="-450" y="21046"/>
                              <wp:lineTo x="21600" y="21046"/>
                              <wp:lineTo x="21600" y="0"/>
                              <wp:lineTo x="-450" y="0"/>
                            </wp:wrapPolygon>
                          </wp:wrapThrough>
                          <wp:docPr id="56" name="Bildobjekt 7" descr="Krokom_liggand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kom_liggande_cmyk.jpg"/>
                                  <pic:cNvPicPr/>
                                </pic:nvPicPr>
                                <pic:blipFill>
                                  <a:blip r:embed="rId13" cstate="print"/>
                                  <a:stretch>
                                    <a:fillRect/>
                                  </a:stretch>
                                </pic:blipFill>
                                <pic:spPr>
                                  <a:xfrm>
                                    <a:off x="0" y="0"/>
                                    <a:ext cx="914400" cy="371475"/>
                                  </a:xfrm>
                                  <a:prstGeom prst="rect">
                                    <a:avLst/>
                                  </a:prstGeom>
                                </pic:spPr>
                              </pic:pic>
                            </a:graphicData>
                          </a:graphic>
                          <wp14:sizeRelH relativeFrom="margin">
                            <wp14:pctWidth>0</wp14:pctWidth>
                          </wp14:sizeRelH>
                          <wp14:sizeRelV relativeFrom="margin">
                            <wp14:pctHeight>0</wp14:pctHeight>
                          </wp14:sizeRelV>
                        </wp:anchor>
                      </w:drawing>
                    </w:r>
                    <w:r w:rsidRPr="00B05AC1">
                      <w:rPr>
                        <w:noProof/>
                      </w:rPr>
                      <w:drawing>
                        <wp:anchor distT="0" distB="0" distL="114300" distR="114300" simplePos="0" relativeHeight="251639808" behindDoc="0" locked="0" layoutInCell="1" allowOverlap="1" wp14:anchorId="7A96826F" wp14:editId="7B16C884">
                          <wp:simplePos x="0" y="0"/>
                          <wp:positionH relativeFrom="column">
                            <wp:posOffset>-241935</wp:posOffset>
                          </wp:positionH>
                          <wp:positionV relativeFrom="paragraph">
                            <wp:posOffset>1908810</wp:posOffset>
                          </wp:positionV>
                          <wp:extent cx="1362075" cy="342900"/>
                          <wp:effectExtent l="19050" t="0" r="9525" b="0"/>
                          <wp:wrapThrough wrapText="bothSides">
                            <wp:wrapPolygon edited="0">
                              <wp:start x="-302" y="0"/>
                              <wp:lineTo x="-302" y="20400"/>
                              <wp:lineTo x="21751" y="20400"/>
                              <wp:lineTo x="21751" y="0"/>
                              <wp:lineTo x="-302" y="0"/>
                            </wp:wrapPolygon>
                          </wp:wrapThrough>
                          <wp:docPr id="58" name="Bildobjekt 13" descr="Brackevapen_l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ckevapen_lig.jpg"/>
                                  <pic:cNvPicPr/>
                                </pic:nvPicPr>
                                <pic:blipFill>
                                  <a:blip r:embed="rId14" cstate="print"/>
                                  <a:stretch>
                                    <a:fillRect/>
                                  </a:stretch>
                                </pic:blipFill>
                                <pic:spPr>
                                  <a:xfrm>
                                    <a:off x="0" y="0"/>
                                    <a:ext cx="1362075" cy="342900"/>
                                  </a:xfrm>
                                  <a:prstGeom prst="rect">
                                    <a:avLst/>
                                  </a:prstGeom>
                                </pic:spPr>
                              </pic:pic>
                            </a:graphicData>
                          </a:graphic>
                          <wp14:sizeRelH relativeFrom="margin">
                            <wp14:pctWidth>0</wp14:pctWidth>
                          </wp14:sizeRelH>
                          <wp14:sizeRelV relativeFrom="margin">
                            <wp14:pctHeight>0</wp14:pctHeight>
                          </wp14:sizeRelV>
                        </wp:anchor>
                      </w:drawing>
                    </w:r>
                    <w:r w:rsidRPr="00B05AC1">
                      <w:rPr>
                        <w:noProof/>
                      </w:rPr>
                      <w:drawing>
                        <wp:anchor distT="0" distB="0" distL="114300" distR="114300" simplePos="0" relativeHeight="251640832" behindDoc="0" locked="0" layoutInCell="1" allowOverlap="1" wp14:anchorId="631FED55" wp14:editId="5AE0BBEE">
                          <wp:simplePos x="0" y="0"/>
                          <wp:positionH relativeFrom="column">
                            <wp:posOffset>1453515</wp:posOffset>
                          </wp:positionH>
                          <wp:positionV relativeFrom="paragraph">
                            <wp:posOffset>1842135</wp:posOffset>
                          </wp:positionV>
                          <wp:extent cx="1609725" cy="390525"/>
                          <wp:effectExtent l="19050" t="0" r="9525" b="0"/>
                          <wp:wrapThrough wrapText="bothSides">
                            <wp:wrapPolygon edited="0">
                              <wp:start x="-256" y="0"/>
                              <wp:lineTo x="-256" y="21073"/>
                              <wp:lineTo x="21728" y="21073"/>
                              <wp:lineTo x="21728" y="0"/>
                              <wp:lineTo x="-256" y="0"/>
                            </wp:wrapPolygon>
                          </wp:wrapThrough>
                          <wp:docPr id="57" name="Bildobjekt 5" descr="Ha¦êrjedalen_logga_liggande_CMYK_13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êrjedalen_logga_liggande_CMYK_130118.jpg"/>
                                  <pic:cNvPicPr/>
                                </pic:nvPicPr>
                                <pic:blipFill>
                                  <a:blip r:embed="rId15" cstate="print"/>
                                  <a:srcRect l="6878" t="16667" r="3704" b="15000"/>
                                  <a:stretch>
                                    <a:fillRect/>
                                  </a:stretch>
                                </pic:blipFill>
                                <pic:spPr>
                                  <a:xfrm>
                                    <a:off x="0" y="0"/>
                                    <a:ext cx="1609725" cy="390525"/>
                                  </a:xfrm>
                                  <a:prstGeom prst="rect">
                                    <a:avLst/>
                                  </a:prstGeom>
                                </pic:spPr>
                              </pic:pic>
                            </a:graphicData>
                          </a:graphic>
                          <wp14:sizeRelH relativeFrom="margin">
                            <wp14:pctWidth>0</wp14:pctWidth>
                          </wp14:sizeRelH>
                          <wp14:sizeRelV relativeFrom="margin">
                            <wp14:pctHeight>0</wp14:pctHeight>
                          </wp14:sizeRelV>
                        </wp:anchor>
                      </w:drawing>
                    </w:r>
                  </w:p>
                </w:tc>
              </w:tr>
            </w:tbl>
            <w:p w:rsidR="00F968E1" w:rsidRDefault="00F968E1" w:rsidP="00F968E1">
              <w:pPr>
                <w:pStyle w:val="JllLptext"/>
              </w:pPr>
            </w:p>
            <w:p w:rsidR="00F968E1" w:rsidRDefault="00F968E1" w:rsidP="00F968E1">
              <w:pPr>
                <w:pStyle w:val="JllLptext"/>
              </w:pPr>
            </w:p>
            <w:p w:rsidR="00F968E1" w:rsidRDefault="00F968E1" w:rsidP="00F968E1">
              <w:pPr>
                <w:pStyle w:val="JllLptext"/>
              </w:pPr>
            </w:p>
            <w:p w:rsidR="00F968E1" w:rsidRDefault="00F968E1" w:rsidP="00F968E1">
              <w:pPr>
                <w:pStyle w:val="JllLptext"/>
              </w:pPr>
            </w:p>
            <w:p w:rsidR="00F968E1" w:rsidRDefault="00F968E1" w:rsidP="00F968E1">
              <w:pPr>
                <w:pStyle w:val="JllLptext"/>
              </w:pPr>
            </w:p>
            <w:p w:rsidR="00F968E1" w:rsidRDefault="00F968E1" w:rsidP="00F968E1">
              <w:pPr>
                <w:pStyle w:val="JllLptext"/>
              </w:pPr>
            </w:p>
            <w:p w:rsidR="00F968E1" w:rsidRDefault="00F968E1" w:rsidP="00F968E1">
              <w:pPr>
                <w:pStyle w:val="JllLptext"/>
              </w:pPr>
            </w:p>
            <w:p w:rsidR="00F968E1" w:rsidRDefault="00F968E1" w:rsidP="00F968E1">
              <w:pPr>
                <w:pStyle w:val="JllLptext"/>
              </w:pPr>
            </w:p>
            <w:p w:rsidR="00F968E1" w:rsidRDefault="00F968E1" w:rsidP="00F968E1">
              <w:pPr>
                <w:pStyle w:val="JllLptext"/>
              </w:pPr>
            </w:p>
            <w:p w:rsidR="00F968E1" w:rsidRDefault="00F968E1" w:rsidP="00F968E1">
              <w:pPr>
                <w:pStyle w:val="JllLptext"/>
              </w:pPr>
            </w:p>
            <w:p w:rsidR="00F968E1" w:rsidRDefault="00F968E1" w:rsidP="00F968E1">
              <w:pPr>
                <w:pStyle w:val="JllLptext"/>
              </w:pPr>
            </w:p>
            <w:p w:rsidR="00F968E1" w:rsidRDefault="00F968E1" w:rsidP="00F968E1">
              <w:pPr>
                <w:pStyle w:val="JllLptext"/>
              </w:pPr>
            </w:p>
            <w:p w:rsidR="00F968E1" w:rsidRDefault="00F968E1" w:rsidP="00F968E1">
              <w:pPr>
                <w:pStyle w:val="JllLptext"/>
              </w:pPr>
            </w:p>
            <w:p w:rsidR="00F968E1" w:rsidRDefault="00F968E1" w:rsidP="00F968E1">
              <w:pPr>
                <w:pStyle w:val="JllLptext"/>
              </w:pPr>
            </w:p>
            <w:p w:rsidR="00F968E1" w:rsidRDefault="00F968E1" w:rsidP="00F968E1">
              <w:pPr>
                <w:pStyle w:val="JllLptext"/>
              </w:pPr>
            </w:p>
            <w:p w:rsidR="00F968E1" w:rsidRDefault="00ED769C" w:rsidP="00F968E1">
              <w:pPr>
                <w:pStyle w:val="JllLptext"/>
              </w:pPr>
            </w:p>
          </w:sdtContent>
        </w:sdt>
      </w:sdtContent>
    </w:sdt>
    <w:p w:rsidR="00F61F72" w:rsidRPr="00F968E1" w:rsidRDefault="00F61F72" w:rsidP="00F968E1">
      <w:pPr>
        <w:pStyle w:val="JllLptext"/>
      </w:pPr>
      <w:r w:rsidRPr="00B05AC1">
        <w:rPr>
          <w:rFonts w:ascii="Tahoma" w:hAnsi="Tahoma" w:cs="Tahoma"/>
          <w:b/>
          <w:sz w:val="32"/>
          <w:szCs w:val="32"/>
        </w:rPr>
        <w:lastRenderedPageBreak/>
        <w:t>ÄNDRINGSFÖRTECKNING</w:t>
      </w:r>
    </w:p>
    <w:p w:rsidR="00F61F72" w:rsidRPr="00B05AC1" w:rsidRDefault="00F61F72" w:rsidP="00F61F72">
      <w:pPr>
        <w:pStyle w:val="JllLptext"/>
        <w:rPr>
          <w:vanish/>
          <w:color w:val="FF0000"/>
        </w:rPr>
      </w:pPr>
      <w:r w:rsidRPr="00B05AC1">
        <w:rPr>
          <w:vanish/>
          <w:color w:val="FF0000"/>
        </w:rPr>
        <w:t>Var noga med att varje gång du ändrar i dokumentet skriva in vad du ändrat och byt versionsnummer. Se till att du också byter versionsnumret i sidfoten. Versioner räknas upp med 1 varje gång (1, 2, 3, 4). Använd TAB-tangent för att få ny rad.</w:t>
      </w:r>
    </w:p>
    <w:tbl>
      <w:tblPr>
        <w:tblStyle w:val="Tabellrutnt"/>
        <w:tblW w:w="9322" w:type="dxa"/>
        <w:tblLayout w:type="fixed"/>
        <w:tblLook w:val="04A0" w:firstRow="1" w:lastRow="0" w:firstColumn="1" w:lastColumn="0" w:noHBand="0" w:noVBand="1"/>
      </w:tblPr>
      <w:tblGrid>
        <w:gridCol w:w="1384"/>
        <w:gridCol w:w="1559"/>
        <w:gridCol w:w="3119"/>
        <w:gridCol w:w="1701"/>
        <w:gridCol w:w="1559"/>
      </w:tblGrid>
      <w:tr w:rsidR="00F61F72" w:rsidRPr="00B05AC1" w:rsidTr="00EE46D1">
        <w:trPr>
          <w:trHeight w:val="397"/>
        </w:trPr>
        <w:tc>
          <w:tcPr>
            <w:tcW w:w="1384" w:type="dxa"/>
            <w:shd w:val="pct15" w:color="auto" w:fill="auto"/>
            <w:vAlign w:val="center"/>
          </w:tcPr>
          <w:p w:rsidR="00F61F72" w:rsidRPr="00B05AC1" w:rsidRDefault="00F61F72" w:rsidP="00EE46D1">
            <w:pPr>
              <w:pStyle w:val="JllLptext"/>
              <w:rPr>
                <w:rFonts w:ascii="Tahoma" w:hAnsi="Tahoma" w:cs="Tahoma"/>
                <w:b/>
                <w:szCs w:val="22"/>
              </w:rPr>
            </w:pPr>
            <w:r w:rsidRPr="00B05AC1">
              <w:rPr>
                <w:rFonts w:ascii="Tahoma" w:hAnsi="Tahoma" w:cs="Tahoma"/>
                <w:b/>
                <w:szCs w:val="22"/>
              </w:rPr>
              <w:t>Version</w:t>
            </w:r>
          </w:p>
        </w:tc>
        <w:tc>
          <w:tcPr>
            <w:tcW w:w="1559" w:type="dxa"/>
            <w:shd w:val="pct15" w:color="auto" w:fill="auto"/>
            <w:vAlign w:val="center"/>
          </w:tcPr>
          <w:p w:rsidR="00F61F72" w:rsidRPr="00B05AC1" w:rsidRDefault="00F61F72" w:rsidP="00EE46D1">
            <w:pPr>
              <w:pStyle w:val="JllLptext"/>
              <w:rPr>
                <w:rFonts w:ascii="Tahoma" w:hAnsi="Tahoma" w:cs="Tahoma"/>
                <w:b/>
                <w:szCs w:val="22"/>
              </w:rPr>
            </w:pPr>
            <w:r w:rsidRPr="00B05AC1">
              <w:rPr>
                <w:rFonts w:ascii="Tahoma" w:hAnsi="Tahoma" w:cs="Tahoma"/>
                <w:b/>
                <w:szCs w:val="22"/>
              </w:rPr>
              <w:t>Datum</w:t>
            </w:r>
          </w:p>
        </w:tc>
        <w:tc>
          <w:tcPr>
            <w:tcW w:w="3119" w:type="dxa"/>
            <w:shd w:val="pct15" w:color="auto" w:fill="auto"/>
            <w:vAlign w:val="center"/>
          </w:tcPr>
          <w:p w:rsidR="00F61F72" w:rsidRPr="00B05AC1" w:rsidRDefault="00F61F72" w:rsidP="00EE46D1">
            <w:pPr>
              <w:pStyle w:val="JllLptext"/>
              <w:rPr>
                <w:rFonts w:ascii="Tahoma" w:hAnsi="Tahoma" w:cs="Tahoma"/>
                <w:b/>
                <w:szCs w:val="22"/>
              </w:rPr>
            </w:pPr>
            <w:r w:rsidRPr="00B05AC1">
              <w:rPr>
                <w:rFonts w:ascii="Tahoma" w:hAnsi="Tahoma" w:cs="Tahoma"/>
                <w:b/>
                <w:szCs w:val="22"/>
              </w:rPr>
              <w:t>Ändring</w:t>
            </w:r>
          </w:p>
        </w:tc>
        <w:tc>
          <w:tcPr>
            <w:tcW w:w="1701" w:type="dxa"/>
            <w:shd w:val="pct15" w:color="auto" w:fill="auto"/>
            <w:vAlign w:val="center"/>
          </w:tcPr>
          <w:p w:rsidR="00F61F72" w:rsidRPr="00B05AC1" w:rsidRDefault="00F61F72" w:rsidP="00EE46D1">
            <w:pPr>
              <w:pStyle w:val="JllLptext"/>
              <w:rPr>
                <w:rFonts w:ascii="Tahoma" w:hAnsi="Tahoma" w:cs="Tahoma"/>
                <w:b/>
                <w:szCs w:val="22"/>
              </w:rPr>
            </w:pPr>
            <w:r w:rsidRPr="00B05AC1">
              <w:rPr>
                <w:rFonts w:ascii="Tahoma" w:hAnsi="Tahoma" w:cs="Tahoma"/>
                <w:b/>
                <w:szCs w:val="22"/>
              </w:rPr>
              <w:t>Beslutat av</w:t>
            </w:r>
          </w:p>
        </w:tc>
        <w:tc>
          <w:tcPr>
            <w:tcW w:w="1559" w:type="dxa"/>
            <w:shd w:val="pct15" w:color="auto" w:fill="auto"/>
            <w:vAlign w:val="center"/>
          </w:tcPr>
          <w:p w:rsidR="00F61F72" w:rsidRPr="00B05AC1" w:rsidRDefault="00F61F72" w:rsidP="00EE46D1">
            <w:pPr>
              <w:pStyle w:val="JllLptext"/>
              <w:rPr>
                <w:rFonts w:ascii="Tahoma" w:hAnsi="Tahoma" w:cs="Tahoma"/>
                <w:b/>
                <w:szCs w:val="22"/>
              </w:rPr>
            </w:pPr>
            <w:r w:rsidRPr="00B05AC1">
              <w:rPr>
                <w:rFonts w:ascii="Tahoma" w:hAnsi="Tahoma" w:cs="Tahoma"/>
                <w:b/>
                <w:szCs w:val="22"/>
              </w:rPr>
              <w:t>Datum</w:t>
            </w:r>
          </w:p>
        </w:tc>
      </w:tr>
      <w:tr w:rsidR="00F61F72" w:rsidRPr="00B05AC1" w:rsidTr="00EE46D1">
        <w:trPr>
          <w:trHeight w:val="397"/>
        </w:trPr>
        <w:tc>
          <w:tcPr>
            <w:tcW w:w="1384" w:type="dxa"/>
            <w:vAlign w:val="center"/>
          </w:tcPr>
          <w:p w:rsidR="00F61F72" w:rsidRPr="00B05AC1" w:rsidRDefault="00F61F72" w:rsidP="00F61F72">
            <w:pPr>
              <w:pStyle w:val="Liststycke"/>
              <w:numPr>
                <w:ilvl w:val="0"/>
                <w:numId w:val="7"/>
              </w:numPr>
              <w:spacing w:after="0" w:line="240" w:lineRule="auto"/>
              <w:rPr>
                <w:rFonts w:ascii="Tahoma" w:hAnsi="Tahoma" w:cs="Tahoma"/>
              </w:rPr>
            </w:pPr>
          </w:p>
        </w:tc>
        <w:tc>
          <w:tcPr>
            <w:tcW w:w="1559" w:type="dxa"/>
            <w:vAlign w:val="center"/>
          </w:tcPr>
          <w:p w:rsidR="00F61F72" w:rsidRPr="00246F33" w:rsidRDefault="00F61F72" w:rsidP="00EE46D1">
            <w:pPr>
              <w:pStyle w:val="JllLptext"/>
              <w:rPr>
                <w:rFonts w:ascii="Tahoma" w:hAnsi="Tahoma" w:cs="Tahoma"/>
                <w:sz w:val="20"/>
                <w:szCs w:val="20"/>
              </w:rPr>
            </w:pPr>
            <w:r w:rsidRPr="00246F33">
              <w:rPr>
                <w:rFonts w:ascii="Tahoma" w:hAnsi="Tahoma" w:cs="Tahoma"/>
                <w:sz w:val="20"/>
                <w:szCs w:val="20"/>
              </w:rPr>
              <w:fldChar w:fldCharType="begin"/>
            </w:r>
            <w:r w:rsidRPr="00246F33">
              <w:rPr>
                <w:rFonts w:ascii="Tahoma" w:hAnsi="Tahoma" w:cs="Tahoma"/>
                <w:sz w:val="20"/>
                <w:szCs w:val="20"/>
              </w:rPr>
              <w:instrText xml:space="preserve"> CREATEDATE  \@ "yyyy-MM-dd" </w:instrText>
            </w:r>
            <w:r w:rsidRPr="00246F33">
              <w:rPr>
                <w:rFonts w:ascii="Tahoma" w:hAnsi="Tahoma" w:cs="Tahoma"/>
                <w:sz w:val="20"/>
                <w:szCs w:val="20"/>
              </w:rPr>
              <w:fldChar w:fldCharType="separate"/>
            </w:r>
            <w:r w:rsidR="00D53196">
              <w:rPr>
                <w:rFonts w:ascii="Tahoma" w:hAnsi="Tahoma" w:cs="Tahoma"/>
                <w:noProof/>
                <w:sz w:val="20"/>
                <w:szCs w:val="20"/>
              </w:rPr>
              <w:t>2018-06-29</w:t>
            </w:r>
            <w:r w:rsidRPr="00246F33">
              <w:rPr>
                <w:rFonts w:ascii="Tahoma" w:hAnsi="Tahoma" w:cs="Tahoma"/>
                <w:sz w:val="20"/>
                <w:szCs w:val="20"/>
              </w:rPr>
              <w:fldChar w:fldCharType="end"/>
            </w:r>
          </w:p>
        </w:tc>
        <w:tc>
          <w:tcPr>
            <w:tcW w:w="3119" w:type="dxa"/>
            <w:vAlign w:val="center"/>
          </w:tcPr>
          <w:p w:rsidR="00F61F72" w:rsidRPr="00246F33" w:rsidRDefault="00F61F72" w:rsidP="00EE46D1">
            <w:pPr>
              <w:pStyle w:val="JllLptext"/>
              <w:rPr>
                <w:rFonts w:ascii="Tahoma" w:hAnsi="Tahoma" w:cs="Tahoma"/>
                <w:sz w:val="20"/>
                <w:szCs w:val="20"/>
              </w:rPr>
            </w:pPr>
            <w:r w:rsidRPr="00246F33">
              <w:rPr>
                <w:rFonts w:ascii="Tahoma" w:hAnsi="Tahoma" w:cs="Tahoma"/>
                <w:sz w:val="20"/>
                <w:szCs w:val="20"/>
              </w:rPr>
              <w:t>Nyutgåva baserad på genomgång 20141210</w:t>
            </w:r>
          </w:p>
        </w:tc>
        <w:tc>
          <w:tcPr>
            <w:tcW w:w="1701" w:type="dxa"/>
            <w:vAlign w:val="center"/>
          </w:tcPr>
          <w:p w:rsidR="00F61F72" w:rsidRPr="00B05AC1" w:rsidRDefault="00F61F72" w:rsidP="00EE46D1">
            <w:pPr>
              <w:rPr>
                <w:rFonts w:ascii="Tahoma" w:hAnsi="Tahoma" w:cs="Tahoma"/>
              </w:rPr>
            </w:pPr>
          </w:p>
        </w:tc>
        <w:tc>
          <w:tcPr>
            <w:tcW w:w="1559" w:type="dxa"/>
            <w:vAlign w:val="center"/>
          </w:tcPr>
          <w:p w:rsidR="00F61F72" w:rsidRPr="00B05AC1" w:rsidRDefault="00F61F72" w:rsidP="00EE46D1">
            <w:pPr>
              <w:rPr>
                <w:rFonts w:ascii="Tahoma" w:hAnsi="Tahoma" w:cs="Tahoma"/>
              </w:rPr>
            </w:pPr>
          </w:p>
        </w:tc>
      </w:tr>
      <w:tr w:rsidR="00F61F72" w:rsidRPr="00B05AC1" w:rsidTr="00EE46D1">
        <w:trPr>
          <w:trHeight w:val="397"/>
        </w:trPr>
        <w:tc>
          <w:tcPr>
            <w:tcW w:w="1384" w:type="dxa"/>
            <w:vAlign w:val="center"/>
          </w:tcPr>
          <w:p w:rsidR="00F61F72" w:rsidRPr="00B05AC1" w:rsidRDefault="00F61F72" w:rsidP="00EE46D1">
            <w:pPr>
              <w:ind w:left="360"/>
              <w:rPr>
                <w:rFonts w:ascii="Tahoma" w:hAnsi="Tahoma" w:cs="Tahoma"/>
              </w:rPr>
            </w:pPr>
            <w:r w:rsidRPr="00B05AC1">
              <w:rPr>
                <w:rFonts w:ascii="Tahoma" w:hAnsi="Tahoma" w:cs="Tahoma"/>
              </w:rPr>
              <w:t>2.</w:t>
            </w:r>
          </w:p>
        </w:tc>
        <w:tc>
          <w:tcPr>
            <w:tcW w:w="1559" w:type="dxa"/>
            <w:vAlign w:val="center"/>
          </w:tcPr>
          <w:p w:rsidR="00F61F72" w:rsidRPr="00246F33" w:rsidRDefault="00F61F72" w:rsidP="00EE46D1">
            <w:pPr>
              <w:pStyle w:val="JllLptext"/>
              <w:rPr>
                <w:rFonts w:ascii="Tahoma" w:hAnsi="Tahoma" w:cs="Tahoma"/>
                <w:sz w:val="20"/>
                <w:szCs w:val="20"/>
              </w:rPr>
            </w:pPr>
            <w:r w:rsidRPr="00246F33">
              <w:rPr>
                <w:rFonts w:ascii="Tahoma" w:hAnsi="Tahoma" w:cs="Tahoma"/>
                <w:sz w:val="20"/>
                <w:szCs w:val="20"/>
              </w:rPr>
              <w:t>2015-01-12</w:t>
            </w:r>
          </w:p>
        </w:tc>
        <w:tc>
          <w:tcPr>
            <w:tcW w:w="3119" w:type="dxa"/>
            <w:vAlign w:val="center"/>
          </w:tcPr>
          <w:p w:rsidR="00F61F72" w:rsidRPr="00246F33" w:rsidRDefault="00F61F72" w:rsidP="00EE46D1">
            <w:pPr>
              <w:pStyle w:val="JllLptext"/>
              <w:rPr>
                <w:rFonts w:ascii="Tahoma" w:hAnsi="Tahoma" w:cs="Tahoma"/>
                <w:sz w:val="20"/>
                <w:szCs w:val="20"/>
              </w:rPr>
            </w:pPr>
            <w:r w:rsidRPr="00246F33">
              <w:rPr>
                <w:rFonts w:ascii="Tahoma" w:hAnsi="Tahoma" w:cs="Tahoma"/>
                <w:sz w:val="20"/>
                <w:szCs w:val="20"/>
              </w:rPr>
              <w:t>redigering</w:t>
            </w:r>
          </w:p>
        </w:tc>
        <w:tc>
          <w:tcPr>
            <w:tcW w:w="1701" w:type="dxa"/>
            <w:vAlign w:val="center"/>
          </w:tcPr>
          <w:p w:rsidR="00F61F72" w:rsidRPr="00B05AC1" w:rsidRDefault="00F61F72" w:rsidP="00EE46D1">
            <w:pPr>
              <w:rPr>
                <w:rFonts w:ascii="Tahoma" w:hAnsi="Tahoma" w:cs="Tahoma"/>
              </w:rPr>
            </w:pPr>
          </w:p>
        </w:tc>
        <w:tc>
          <w:tcPr>
            <w:tcW w:w="1559" w:type="dxa"/>
            <w:vAlign w:val="center"/>
          </w:tcPr>
          <w:p w:rsidR="00F61F72" w:rsidRPr="00B05AC1" w:rsidRDefault="00F61F72" w:rsidP="00EE46D1">
            <w:pPr>
              <w:rPr>
                <w:rFonts w:ascii="Tahoma" w:hAnsi="Tahoma" w:cs="Tahoma"/>
              </w:rPr>
            </w:pPr>
          </w:p>
        </w:tc>
      </w:tr>
      <w:tr w:rsidR="00F61F72" w:rsidRPr="00B05AC1" w:rsidTr="00EE46D1">
        <w:trPr>
          <w:trHeight w:val="397"/>
        </w:trPr>
        <w:tc>
          <w:tcPr>
            <w:tcW w:w="1384" w:type="dxa"/>
            <w:vAlign w:val="center"/>
          </w:tcPr>
          <w:p w:rsidR="00F61F72" w:rsidRPr="00B05AC1" w:rsidRDefault="00F61F72" w:rsidP="00EE46D1">
            <w:pPr>
              <w:ind w:left="360"/>
              <w:rPr>
                <w:rFonts w:ascii="Tahoma" w:hAnsi="Tahoma" w:cs="Tahoma"/>
              </w:rPr>
            </w:pPr>
            <w:r w:rsidRPr="00B05AC1">
              <w:rPr>
                <w:rFonts w:ascii="Tahoma" w:hAnsi="Tahoma" w:cs="Tahoma"/>
              </w:rPr>
              <w:t>3</w:t>
            </w:r>
          </w:p>
        </w:tc>
        <w:tc>
          <w:tcPr>
            <w:tcW w:w="1559" w:type="dxa"/>
            <w:vAlign w:val="center"/>
          </w:tcPr>
          <w:p w:rsidR="00F61F72" w:rsidRPr="00246F33" w:rsidRDefault="00F61F72" w:rsidP="00EE46D1">
            <w:pPr>
              <w:pStyle w:val="JllLptext"/>
              <w:rPr>
                <w:rFonts w:ascii="Tahoma" w:hAnsi="Tahoma" w:cs="Tahoma"/>
                <w:sz w:val="20"/>
                <w:szCs w:val="20"/>
              </w:rPr>
            </w:pPr>
            <w:r w:rsidRPr="00246F33">
              <w:rPr>
                <w:rFonts w:ascii="Tahoma" w:hAnsi="Tahoma" w:cs="Tahoma"/>
                <w:sz w:val="20"/>
                <w:szCs w:val="20"/>
              </w:rPr>
              <w:t>2015-02-06</w:t>
            </w:r>
          </w:p>
        </w:tc>
        <w:tc>
          <w:tcPr>
            <w:tcW w:w="3119" w:type="dxa"/>
            <w:vAlign w:val="center"/>
          </w:tcPr>
          <w:p w:rsidR="00F61F72" w:rsidRPr="00246F33" w:rsidRDefault="00F61F72" w:rsidP="00EE46D1">
            <w:pPr>
              <w:pStyle w:val="JllLptext"/>
              <w:rPr>
                <w:rFonts w:ascii="Tahoma" w:hAnsi="Tahoma" w:cs="Tahoma"/>
                <w:sz w:val="20"/>
                <w:szCs w:val="20"/>
              </w:rPr>
            </w:pPr>
            <w:r w:rsidRPr="00246F33">
              <w:rPr>
                <w:rFonts w:ascii="Tahoma" w:hAnsi="Tahoma" w:cs="Tahoma"/>
                <w:sz w:val="20"/>
                <w:szCs w:val="20"/>
              </w:rPr>
              <w:t>Arbetsgruppens ”slutdokument”</w:t>
            </w:r>
          </w:p>
        </w:tc>
        <w:tc>
          <w:tcPr>
            <w:tcW w:w="1701" w:type="dxa"/>
            <w:vAlign w:val="center"/>
          </w:tcPr>
          <w:p w:rsidR="00F61F72" w:rsidRPr="00B05AC1" w:rsidRDefault="00F61F72" w:rsidP="00EE46D1">
            <w:pPr>
              <w:rPr>
                <w:rFonts w:ascii="Tahoma" w:hAnsi="Tahoma" w:cs="Tahoma"/>
              </w:rPr>
            </w:pPr>
          </w:p>
        </w:tc>
        <w:tc>
          <w:tcPr>
            <w:tcW w:w="1559" w:type="dxa"/>
            <w:vAlign w:val="center"/>
          </w:tcPr>
          <w:p w:rsidR="00F61F72" w:rsidRPr="00B05AC1" w:rsidRDefault="00F61F72" w:rsidP="00EE46D1">
            <w:pPr>
              <w:rPr>
                <w:rFonts w:ascii="Tahoma" w:hAnsi="Tahoma" w:cs="Tahoma"/>
              </w:rPr>
            </w:pPr>
          </w:p>
        </w:tc>
      </w:tr>
      <w:tr w:rsidR="00F61F72" w:rsidRPr="00B05AC1" w:rsidTr="00EE46D1">
        <w:trPr>
          <w:trHeight w:val="397"/>
        </w:trPr>
        <w:tc>
          <w:tcPr>
            <w:tcW w:w="1384" w:type="dxa"/>
            <w:vAlign w:val="center"/>
          </w:tcPr>
          <w:p w:rsidR="00F61F72" w:rsidRPr="00B05AC1" w:rsidRDefault="00F61F72" w:rsidP="00EE46D1">
            <w:pPr>
              <w:ind w:left="360"/>
              <w:rPr>
                <w:rFonts w:ascii="Tahoma" w:hAnsi="Tahoma" w:cs="Tahoma"/>
              </w:rPr>
            </w:pPr>
            <w:r w:rsidRPr="00B05AC1">
              <w:rPr>
                <w:rFonts w:ascii="Tahoma" w:hAnsi="Tahoma" w:cs="Tahoma"/>
              </w:rPr>
              <w:t>4</w:t>
            </w:r>
          </w:p>
        </w:tc>
        <w:tc>
          <w:tcPr>
            <w:tcW w:w="1559" w:type="dxa"/>
            <w:vAlign w:val="center"/>
          </w:tcPr>
          <w:p w:rsidR="00F61F72" w:rsidRPr="00246F33" w:rsidRDefault="00F61F72" w:rsidP="00EE46D1">
            <w:pPr>
              <w:pStyle w:val="JllLptext"/>
              <w:rPr>
                <w:rFonts w:ascii="Tahoma" w:hAnsi="Tahoma" w:cs="Tahoma"/>
                <w:sz w:val="20"/>
                <w:szCs w:val="20"/>
              </w:rPr>
            </w:pPr>
            <w:r w:rsidRPr="00246F33">
              <w:rPr>
                <w:rFonts w:ascii="Tahoma" w:hAnsi="Tahoma" w:cs="Tahoma"/>
                <w:sz w:val="20"/>
                <w:szCs w:val="20"/>
              </w:rPr>
              <w:t>2015-03-30</w:t>
            </w:r>
          </w:p>
        </w:tc>
        <w:tc>
          <w:tcPr>
            <w:tcW w:w="3119" w:type="dxa"/>
            <w:vAlign w:val="center"/>
          </w:tcPr>
          <w:p w:rsidR="00F61F72" w:rsidRPr="00246F33" w:rsidRDefault="00F61F72" w:rsidP="00EE46D1">
            <w:pPr>
              <w:pStyle w:val="JllLptext"/>
              <w:rPr>
                <w:rFonts w:ascii="Tahoma" w:hAnsi="Tahoma" w:cs="Tahoma"/>
                <w:sz w:val="20"/>
                <w:szCs w:val="20"/>
              </w:rPr>
            </w:pPr>
            <w:r w:rsidRPr="00246F33">
              <w:rPr>
                <w:rFonts w:ascii="Tahoma" w:hAnsi="Tahoma" w:cs="Tahoma"/>
                <w:sz w:val="20"/>
                <w:szCs w:val="20"/>
              </w:rPr>
              <w:t>Redigerat efter synpunkter från Medicinskt ansvariga sjuksköterskor i kommunerna</w:t>
            </w:r>
          </w:p>
        </w:tc>
        <w:tc>
          <w:tcPr>
            <w:tcW w:w="1701" w:type="dxa"/>
            <w:vAlign w:val="center"/>
          </w:tcPr>
          <w:p w:rsidR="00F61F72" w:rsidRPr="00B05AC1" w:rsidRDefault="00F61F72" w:rsidP="00EE46D1">
            <w:pPr>
              <w:rPr>
                <w:rFonts w:ascii="Tahoma" w:hAnsi="Tahoma" w:cs="Tahoma"/>
              </w:rPr>
            </w:pPr>
          </w:p>
        </w:tc>
        <w:tc>
          <w:tcPr>
            <w:tcW w:w="1559" w:type="dxa"/>
            <w:vAlign w:val="center"/>
          </w:tcPr>
          <w:p w:rsidR="00F61F72" w:rsidRPr="00B05AC1" w:rsidRDefault="00F61F72" w:rsidP="00EE46D1">
            <w:pPr>
              <w:rPr>
                <w:rFonts w:ascii="Tahoma" w:hAnsi="Tahoma" w:cs="Tahoma"/>
              </w:rPr>
            </w:pPr>
          </w:p>
        </w:tc>
      </w:tr>
      <w:tr w:rsidR="00F61F72" w:rsidRPr="00B05AC1" w:rsidTr="00EE46D1">
        <w:trPr>
          <w:trHeight w:val="397"/>
        </w:trPr>
        <w:tc>
          <w:tcPr>
            <w:tcW w:w="1384" w:type="dxa"/>
            <w:vAlign w:val="center"/>
          </w:tcPr>
          <w:p w:rsidR="00F61F72" w:rsidRPr="00B05AC1" w:rsidRDefault="00F61F72" w:rsidP="00EE46D1">
            <w:pPr>
              <w:ind w:left="360"/>
              <w:rPr>
                <w:rFonts w:ascii="Tahoma" w:hAnsi="Tahoma" w:cs="Tahoma"/>
              </w:rPr>
            </w:pPr>
            <w:r>
              <w:rPr>
                <w:rFonts w:ascii="Tahoma" w:hAnsi="Tahoma" w:cs="Tahoma"/>
              </w:rPr>
              <w:t>5</w:t>
            </w:r>
          </w:p>
        </w:tc>
        <w:tc>
          <w:tcPr>
            <w:tcW w:w="1559" w:type="dxa"/>
            <w:vAlign w:val="center"/>
          </w:tcPr>
          <w:p w:rsidR="00F61F72" w:rsidRPr="00246F33" w:rsidRDefault="00F61F72" w:rsidP="00EE46D1">
            <w:pPr>
              <w:pStyle w:val="JllLptext"/>
              <w:rPr>
                <w:rFonts w:ascii="Tahoma" w:hAnsi="Tahoma" w:cs="Tahoma"/>
                <w:sz w:val="20"/>
                <w:szCs w:val="20"/>
              </w:rPr>
            </w:pPr>
            <w:r w:rsidRPr="00246F33">
              <w:rPr>
                <w:rFonts w:ascii="Tahoma" w:hAnsi="Tahoma" w:cs="Tahoma"/>
                <w:sz w:val="20"/>
                <w:szCs w:val="20"/>
              </w:rPr>
              <w:t>2018-04-11</w:t>
            </w:r>
          </w:p>
        </w:tc>
        <w:tc>
          <w:tcPr>
            <w:tcW w:w="3119" w:type="dxa"/>
            <w:vAlign w:val="center"/>
          </w:tcPr>
          <w:p w:rsidR="00F61F72" w:rsidRPr="00246F33" w:rsidRDefault="00F61F72" w:rsidP="00EE46D1">
            <w:pPr>
              <w:pStyle w:val="JllLptext"/>
              <w:rPr>
                <w:rFonts w:ascii="Tahoma" w:hAnsi="Tahoma" w:cs="Tahoma"/>
                <w:sz w:val="20"/>
                <w:szCs w:val="20"/>
              </w:rPr>
            </w:pPr>
            <w:r w:rsidRPr="00246F33">
              <w:rPr>
                <w:rFonts w:ascii="Tahoma" w:hAnsi="Tahoma" w:cs="Tahoma"/>
                <w:sz w:val="20"/>
                <w:szCs w:val="20"/>
              </w:rPr>
              <w:t>Redigerat efter genomgång i gemensam arbetsgrupp - regionen och kommunerna</w:t>
            </w:r>
          </w:p>
        </w:tc>
        <w:tc>
          <w:tcPr>
            <w:tcW w:w="1701" w:type="dxa"/>
            <w:vAlign w:val="center"/>
          </w:tcPr>
          <w:p w:rsidR="00F61F72" w:rsidRPr="00B05AC1" w:rsidRDefault="00F61F72" w:rsidP="00EE46D1">
            <w:pPr>
              <w:rPr>
                <w:rFonts w:ascii="Tahoma" w:hAnsi="Tahoma" w:cs="Tahoma"/>
              </w:rPr>
            </w:pPr>
          </w:p>
        </w:tc>
        <w:tc>
          <w:tcPr>
            <w:tcW w:w="1559" w:type="dxa"/>
            <w:vAlign w:val="center"/>
          </w:tcPr>
          <w:p w:rsidR="00F61F72" w:rsidRPr="00B05AC1" w:rsidRDefault="00F61F72" w:rsidP="00EE46D1">
            <w:pPr>
              <w:rPr>
                <w:rFonts w:ascii="Tahoma" w:hAnsi="Tahoma" w:cs="Tahoma"/>
              </w:rPr>
            </w:pPr>
          </w:p>
        </w:tc>
      </w:tr>
      <w:tr w:rsidR="00941B64" w:rsidRPr="00B05AC1" w:rsidTr="00EE46D1">
        <w:trPr>
          <w:trHeight w:val="397"/>
        </w:trPr>
        <w:tc>
          <w:tcPr>
            <w:tcW w:w="1384" w:type="dxa"/>
            <w:vAlign w:val="center"/>
          </w:tcPr>
          <w:p w:rsidR="00941B64" w:rsidRDefault="00941B64" w:rsidP="00EE46D1">
            <w:pPr>
              <w:ind w:left="360"/>
              <w:rPr>
                <w:rFonts w:ascii="Tahoma" w:hAnsi="Tahoma" w:cs="Tahoma"/>
              </w:rPr>
            </w:pPr>
            <w:r>
              <w:rPr>
                <w:rFonts w:ascii="Tahoma" w:hAnsi="Tahoma" w:cs="Tahoma"/>
              </w:rPr>
              <w:t>6</w:t>
            </w:r>
          </w:p>
        </w:tc>
        <w:tc>
          <w:tcPr>
            <w:tcW w:w="1559" w:type="dxa"/>
            <w:vAlign w:val="center"/>
          </w:tcPr>
          <w:p w:rsidR="00941B64" w:rsidRPr="00246F33" w:rsidRDefault="00941B64" w:rsidP="00EE46D1">
            <w:pPr>
              <w:pStyle w:val="JllLptext"/>
              <w:rPr>
                <w:rFonts w:ascii="Tahoma" w:hAnsi="Tahoma" w:cs="Tahoma"/>
                <w:sz w:val="20"/>
                <w:szCs w:val="20"/>
              </w:rPr>
            </w:pPr>
            <w:r w:rsidRPr="00246F33">
              <w:rPr>
                <w:rFonts w:ascii="Tahoma" w:hAnsi="Tahoma" w:cs="Tahoma"/>
                <w:sz w:val="20"/>
                <w:szCs w:val="20"/>
              </w:rPr>
              <w:t>2018-10-19</w:t>
            </w:r>
          </w:p>
        </w:tc>
        <w:tc>
          <w:tcPr>
            <w:tcW w:w="3119" w:type="dxa"/>
            <w:vAlign w:val="center"/>
          </w:tcPr>
          <w:p w:rsidR="00941B64" w:rsidRPr="00246F33" w:rsidRDefault="00941B64" w:rsidP="00EE46D1">
            <w:pPr>
              <w:pStyle w:val="JllLptext"/>
              <w:rPr>
                <w:rFonts w:ascii="Tahoma" w:hAnsi="Tahoma" w:cs="Tahoma"/>
                <w:sz w:val="20"/>
                <w:szCs w:val="20"/>
              </w:rPr>
            </w:pPr>
            <w:r w:rsidRPr="00246F33">
              <w:rPr>
                <w:rFonts w:ascii="Tahoma" w:hAnsi="Tahoma" w:cs="Tahoma"/>
                <w:sz w:val="20"/>
                <w:szCs w:val="20"/>
              </w:rPr>
              <w:t xml:space="preserve">Redigering </w:t>
            </w:r>
          </w:p>
        </w:tc>
        <w:tc>
          <w:tcPr>
            <w:tcW w:w="1701" w:type="dxa"/>
            <w:vAlign w:val="center"/>
          </w:tcPr>
          <w:p w:rsidR="00941B64" w:rsidRPr="00246F33" w:rsidRDefault="00941B64" w:rsidP="00EE46D1">
            <w:pPr>
              <w:rPr>
                <w:rFonts w:ascii="Tahoma" w:hAnsi="Tahoma" w:cs="Tahoma"/>
                <w:sz w:val="16"/>
                <w:szCs w:val="16"/>
              </w:rPr>
            </w:pPr>
            <w:r>
              <w:rPr>
                <w:rFonts w:ascii="Tahoma" w:hAnsi="Tahoma" w:cs="Tahoma"/>
                <w:sz w:val="16"/>
                <w:szCs w:val="16"/>
              </w:rPr>
              <w:t>Sociala vård och omsorgsgruppen</w:t>
            </w:r>
          </w:p>
        </w:tc>
        <w:tc>
          <w:tcPr>
            <w:tcW w:w="1559" w:type="dxa"/>
            <w:vAlign w:val="center"/>
          </w:tcPr>
          <w:p w:rsidR="00941B64" w:rsidRPr="00B05AC1" w:rsidRDefault="00941B64" w:rsidP="00EE46D1">
            <w:pPr>
              <w:rPr>
                <w:rFonts w:ascii="Tahoma" w:hAnsi="Tahoma" w:cs="Tahoma"/>
              </w:rPr>
            </w:pPr>
          </w:p>
        </w:tc>
      </w:tr>
    </w:tbl>
    <w:p w:rsidR="00F61F72" w:rsidRPr="00B05AC1" w:rsidRDefault="00F61F72" w:rsidP="00F61F72">
      <w:pPr>
        <w:pStyle w:val="JllLptext"/>
      </w:pPr>
    </w:p>
    <w:p w:rsidR="00F61F72" w:rsidRPr="00B305D8" w:rsidRDefault="00F61F72" w:rsidP="00F61F72">
      <w:pPr>
        <w:pStyle w:val="JllLptext"/>
        <w:rPr>
          <w:b/>
          <w:kern w:val="3"/>
        </w:rPr>
      </w:pPr>
      <w:r w:rsidRPr="00B305D8">
        <w:rPr>
          <w:b/>
          <w:kern w:val="3"/>
        </w:rPr>
        <w:t>Föreliggande förslag till överenskommelse avseende bedömning av egenvård är framtagen av följande arbetsgrupp:</w:t>
      </w:r>
    </w:p>
    <w:p w:rsidR="00F61F72" w:rsidRPr="00B05AC1" w:rsidRDefault="00F61F72" w:rsidP="00F61F72">
      <w:pPr>
        <w:pStyle w:val="JllLptext"/>
        <w:rPr>
          <w:kern w:val="3"/>
        </w:rPr>
      </w:pPr>
      <w:r w:rsidRPr="00B05AC1">
        <w:rPr>
          <w:kern w:val="3"/>
        </w:rPr>
        <w:t>Barbro Toutin, medicinskt ansvarig sjuksköterska Östersunds kommun</w:t>
      </w:r>
    </w:p>
    <w:p w:rsidR="00F61F72" w:rsidRPr="00B05AC1" w:rsidRDefault="00F61F72" w:rsidP="00F61F72">
      <w:pPr>
        <w:pStyle w:val="JllLptext"/>
        <w:rPr>
          <w:kern w:val="3"/>
        </w:rPr>
      </w:pPr>
      <w:r w:rsidRPr="00B05AC1">
        <w:rPr>
          <w:kern w:val="3"/>
        </w:rPr>
        <w:t>Åsa Engman, medicinskt ansvarig sjuksköterska Strömsunds kommun, fr.o.m. 2014-11-18</w:t>
      </w:r>
    </w:p>
    <w:p w:rsidR="00F61F72" w:rsidRPr="00B05AC1" w:rsidRDefault="00F61F72" w:rsidP="00F61F72">
      <w:pPr>
        <w:pStyle w:val="JllLptext"/>
        <w:rPr>
          <w:kern w:val="3"/>
        </w:rPr>
      </w:pPr>
      <w:r w:rsidRPr="00B05AC1">
        <w:rPr>
          <w:kern w:val="3"/>
        </w:rPr>
        <w:t>Pia Hernerud, medicinskt ansvarig sjuksköterska Krokoms kommun, t.o.m. 2014-10-22</w:t>
      </w:r>
    </w:p>
    <w:p w:rsidR="00F61F72" w:rsidRPr="00B05AC1" w:rsidRDefault="00F61F72" w:rsidP="00F61F72">
      <w:pPr>
        <w:pStyle w:val="JllLptext"/>
        <w:rPr>
          <w:kern w:val="3"/>
        </w:rPr>
      </w:pPr>
      <w:r w:rsidRPr="00B05AC1">
        <w:rPr>
          <w:kern w:val="3"/>
        </w:rPr>
        <w:t>Lena Johansson, sjukgymnast, Östersunds sjukhus, Region Jämtland Härjedalen</w:t>
      </w:r>
    </w:p>
    <w:p w:rsidR="00F61F72" w:rsidRPr="00B05AC1" w:rsidRDefault="00F61F72" w:rsidP="00F61F72">
      <w:pPr>
        <w:pStyle w:val="JllLptext"/>
        <w:rPr>
          <w:kern w:val="3"/>
        </w:rPr>
      </w:pPr>
      <w:r w:rsidRPr="00B05AC1">
        <w:rPr>
          <w:kern w:val="3"/>
        </w:rPr>
        <w:t>Maria Carlund, enhetschef Primärvården Region Jämtland Härjedalen</w:t>
      </w:r>
    </w:p>
    <w:p w:rsidR="00F61F72" w:rsidRPr="00B05AC1" w:rsidRDefault="00F61F72" w:rsidP="00F61F72">
      <w:pPr>
        <w:pStyle w:val="JllLptext"/>
        <w:rPr>
          <w:kern w:val="3"/>
        </w:rPr>
      </w:pPr>
      <w:r w:rsidRPr="00B05AC1">
        <w:rPr>
          <w:kern w:val="3"/>
        </w:rPr>
        <w:t>Christina Larsson, biträdande enhetschef och medicinskt ansvarig medicinska delen av elevhälsan, Östersunds kommun</w:t>
      </w:r>
    </w:p>
    <w:p w:rsidR="00F61F72" w:rsidRPr="00B05AC1" w:rsidRDefault="00F61F72" w:rsidP="00F61F72">
      <w:pPr>
        <w:pStyle w:val="JllLptext"/>
        <w:rPr>
          <w:kern w:val="3"/>
        </w:rPr>
      </w:pPr>
      <w:r w:rsidRPr="00B05AC1">
        <w:rPr>
          <w:kern w:val="3"/>
        </w:rPr>
        <w:t>Anna Kerstin Lejonklou, vårdstrateg Hälso- och sjukvårdsstaben Region Jämtland Härjedalen</w:t>
      </w:r>
    </w:p>
    <w:p w:rsidR="00F61F72" w:rsidRPr="00B05AC1" w:rsidRDefault="00F61F72" w:rsidP="00F61F72">
      <w:pPr>
        <w:pStyle w:val="JllLptext"/>
      </w:pPr>
    </w:p>
    <w:p w:rsidR="00F61F72" w:rsidRPr="00B305D8" w:rsidRDefault="00F61F72" w:rsidP="00F61F72">
      <w:pPr>
        <w:pStyle w:val="JllLptext"/>
        <w:rPr>
          <w:b/>
        </w:rPr>
      </w:pPr>
      <w:r w:rsidRPr="00B305D8">
        <w:rPr>
          <w:b/>
        </w:rPr>
        <w:t xml:space="preserve">Version 5 utarbetad </w:t>
      </w:r>
      <w:r>
        <w:rPr>
          <w:b/>
        </w:rPr>
        <w:t xml:space="preserve">2018-04-11 </w:t>
      </w:r>
      <w:r w:rsidRPr="00B305D8">
        <w:rPr>
          <w:b/>
        </w:rPr>
        <w:t>av följande arbetsgrupp</w:t>
      </w:r>
      <w:r>
        <w:rPr>
          <w:b/>
        </w:rPr>
        <w:t>:</w:t>
      </w:r>
    </w:p>
    <w:p w:rsidR="00F61F72" w:rsidRPr="00B05AC1" w:rsidRDefault="00F61F72" w:rsidP="00F61F72">
      <w:pPr>
        <w:pStyle w:val="JllLptext"/>
        <w:rPr>
          <w:kern w:val="3"/>
        </w:rPr>
      </w:pPr>
      <w:r w:rsidRPr="00B05AC1">
        <w:rPr>
          <w:kern w:val="3"/>
        </w:rPr>
        <w:t>Barbro Toutin, medicinskt ansvarig sjuksköterska Östersunds kommun</w:t>
      </w:r>
    </w:p>
    <w:p w:rsidR="00F61F72" w:rsidRDefault="00F61F72" w:rsidP="00F61F72">
      <w:pPr>
        <w:pStyle w:val="JllLptext"/>
        <w:rPr>
          <w:kern w:val="3"/>
        </w:rPr>
      </w:pPr>
      <w:r w:rsidRPr="00B05AC1">
        <w:rPr>
          <w:kern w:val="3"/>
        </w:rPr>
        <w:t>Åsa Engman, medicinskt ansvarig sjuksköterska Strömsunds kommun</w:t>
      </w:r>
    </w:p>
    <w:p w:rsidR="00F61F72" w:rsidRDefault="00F61F72" w:rsidP="00F61F72">
      <w:pPr>
        <w:pStyle w:val="JllLptext"/>
        <w:rPr>
          <w:kern w:val="3"/>
        </w:rPr>
      </w:pPr>
      <w:r>
        <w:rPr>
          <w:kern w:val="3"/>
        </w:rPr>
        <w:t>Carina Rodhe, Områdeschef, Bergs kommun</w:t>
      </w:r>
    </w:p>
    <w:p w:rsidR="00F61F72" w:rsidRPr="00B05AC1" w:rsidRDefault="00F61F72" w:rsidP="00F61F72">
      <w:pPr>
        <w:pStyle w:val="JllLptext"/>
        <w:rPr>
          <w:kern w:val="3"/>
        </w:rPr>
      </w:pPr>
      <w:r w:rsidRPr="00B05AC1">
        <w:rPr>
          <w:kern w:val="3"/>
        </w:rPr>
        <w:t xml:space="preserve">Lena </w:t>
      </w:r>
      <w:r>
        <w:rPr>
          <w:kern w:val="3"/>
        </w:rPr>
        <w:t>Olof</w:t>
      </w:r>
      <w:r w:rsidRPr="00B05AC1">
        <w:rPr>
          <w:kern w:val="3"/>
        </w:rPr>
        <w:t>sson, sjukgymnast, Östersunds sjukhus, Region Jämtland Härjedalen</w:t>
      </w:r>
    </w:p>
    <w:p w:rsidR="00F61F72" w:rsidRDefault="00F61F72" w:rsidP="00F61F72">
      <w:pPr>
        <w:pStyle w:val="JllLptext"/>
      </w:pPr>
      <w:r w:rsidRPr="00B05AC1">
        <w:rPr>
          <w:kern w:val="3"/>
        </w:rPr>
        <w:t>Anna Kerstin Lejonklou, vårdstrateg Hälso- och sjukvårdsstaben Region Jämtland Härjedalen</w:t>
      </w:r>
      <w:r>
        <w:t xml:space="preserve"> </w:t>
      </w:r>
    </w:p>
    <w:p w:rsidR="00F61F72" w:rsidRPr="00B05AC1" w:rsidRDefault="00F61F72" w:rsidP="00F61F72">
      <w:pPr>
        <w:pStyle w:val="JllLptext"/>
        <w:rPr>
          <w:kern w:val="3"/>
        </w:rPr>
      </w:pPr>
      <w:r w:rsidRPr="00B05AC1">
        <w:rPr>
          <w:kern w:val="3"/>
        </w:rPr>
        <w:t>Maria Carlund, enhetschef Primärvården Region Jämtland Härjedalen</w:t>
      </w:r>
    </w:p>
    <w:p w:rsidR="00F61F72" w:rsidRDefault="00F61F72" w:rsidP="00F61F72">
      <w:pPr>
        <w:pStyle w:val="JllLptext"/>
      </w:pPr>
      <w:r>
        <w:t>Anette Lindberg, projektledare LOSUS, Region Jämtland Härjedalen</w:t>
      </w:r>
    </w:p>
    <w:p w:rsidR="00F61F72" w:rsidRDefault="00F61F72" w:rsidP="00F61F72">
      <w:pPr>
        <w:pStyle w:val="JllLptext"/>
      </w:pPr>
      <w:r>
        <w:t>Elsy Bäckström, systemförvaltare samordnad vårdplanering, Region Jämtland Härjedale</w:t>
      </w:r>
      <w:r w:rsidR="003670C3">
        <w:t>n</w:t>
      </w:r>
    </w:p>
    <w:p w:rsidR="00941B64" w:rsidRDefault="00941B64" w:rsidP="00F61F72">
      <w:pPr>
        <w:pStyle w:val="JllLptext"/>
      </w:pPr>
    </w:p>
    <w:p w:rsidR="00492725" w:rsidRDefault="00492725" w:rsidP="00F61F72">
      <w:pPr>
        <w:pStyle w:val="JllLptext"/>
        <w:rPr>
          <w:rFonts w:ascii="Tahoma" w:hAnsi="Tahoma"/>
          <w:b/>
          <w:caps/>
          <w:sz w:val="32"/>
          <w:szCs w:val="32"/>
          <w:u w:color="A20033"/>
        </w:rPr>
      </w:pPr>
    </w:p>
    <w:p w:rsidR="00F61F72" w:rsidRPr="00F61F72" w:rsidRDefault="00F61F72" w:rsidP="00F61F72">
      <w:pPr>
        <w:pStyle w:val="JllLptext"/>
      </w:pPr>
      <w:r w:rsidRPr="00B05AC1">
        <w:rPr>
          <w:rFonts w:ascii="Tahoma" w:hAnsi="Tahoma"/>
          <w:b/>
          <w:caps/>
          <w:sz w:val="32"/>
          <w:szCs w:val="32"/>
          <w:u w:color="A20033"/>
        </w:rPr>
        <w:lastRenderedPageBreak/>
        <w:t>innehållsförteckning</w:t>
      </w:r>
    </w:p>
    <w:p w:rsidR="00F61F72" w:rsidRPr="00B05AC1" w:rsidRDefault="00F61F72" w:rsidP="00F61F72">
      <w:pPr>
        <w:pStyle w:val="Innehll1"/>
        <w:tabs>
          <w:tab w:val="left" w:pos="440"/>
          <w:tab w:val="right" w:leader="dot" w:pos="9062"/>
        </w:tabs>
      </w:pPr>
    </w:p>
    <w:p w:rsidR="00492725" w:rsidRDefault="00F61F72">
      <w:pPr>
        <w:pStyle w:val="Innehll1"/>
        <w:tabs>
          <w:tab w:val="left" w:pos="880"/>
        </w:tabs>
        <w:rPr>
          <w:rFonts w:asciiTheme="minorHAnsi" w:eastAsiaTheme="minorEastAsia" w:hAnsiTheme="minorHAnsi" w:cstheme="minorBidi"/>
          <w:b w:val="0"/>
          <w:bCs w:val="0"/>
          <w:noProof/>
          <w:sz w:val="22"/>
          <w:szCs w:val="22"/>
          <w:lang w:eastAsia="sv-SE"/>
        </w:rPr>
      </w:pPr>
      <w:r w:rsidRPr="00B05AC1">
        <w:rPr>
          <w:rFonts w:ascii="Tahoma" w:eastAsiaTheme="minorEastAsia" w:hAnsi="Tahoma" w:cstheme="minorBidi"/>
          <w:caps/>
          <w:szCs w:val="22"/>
        </w:rPr>
        <w:fldChar w:fldCharType="begin"/>
      </w:r>
      <w:r w:rsidRPr="00B05AC1">
        <w:instrText xml:space="preserve"> TOC \o "1-4" \h \z \u </w:instrText>
      </w:r>
      <w:r w:rsidRPr="00B05AC1">
        <w:rPr>
          <w:rFonts w:ascii="Tahoma" w:eastAsiaTheme="minorEastAsia" w:hAnsi="Tahoma" w:cstheme="minorBidi"/>
          <w:caps/>
          <w:szCs w:val="22"/>
        </w:rPr>
        <w:fldChar w:fldCharType="separate"/>
      </w:r>
      <w:hyperlink w:anchor="_Toc521699409" w:history="1">
        <w:r w:rsidR="00492725" w:rsidRPr="00682D20">
          <w:rPr>
            <w:rStyle w:val="Hyperlnk"/>
            <w:noProof/>
          </w:rPr>
          <w:t>1</w:t>
        </w:r>
        <w:r w:rsidR="00492725">
          <w:rPr>
            <w:rFonts w:asciiTheme="minorHAnsi" w:eastAsiaTheme="minorEastAsia" w:hAnsiTheme="minorHAnsi" w:cstheme="minorBidi"/>
            <w:b w:val="0"/>
            <w:bCs w:val="0"/>
            <w:noProof/>
            <w:sz w:val="22"/>
            <w:szCs w:val="22"/>
            <w:lang w:eastAsia="sv-SE"/>
          </w:rPr>
          <w:tab/>
        </w:r>
        <w:r w:rsidR="00492725" w:rsidRPr="00682D20">
          <w:rPr>
            <w:rStyle w:val="Hyperlnk"/>
            <w:noProof/>
          </w:rPr>
          <w:t>INLEDNING</w:t>
        </w:r>
        <w:r w:rsidR="00492725">
          <w:rPr>
            <w:noProof/>
            <w:webHidden/>
          </w:rPr>
          <w:tab/>
        </w:r>
        <w:r w:rsidR="00492725">
          <w:rPr>
            <w:noProof/>
            <w:webHidden/>
          </w:rPr>
          <w:fldChar w:fldCharType="begin"/>
        </w:r>
        <w:r w:rsidR="00492725">
          <w:rPr>
            <w:noProof/>
            <w:webHidden/>
          </w:rPr>
          <w:instrText xml:space="preserve"> PAGEREF _Toc521699409 \h </w:instrText>
        </w:r>
        <w:r w:rsidR="00492725">
          <w:rPr>
            <w:noProof/>
            <w:webHidden/>
          </w:rPr>
        </w:r>
        <w:r w:rsidR="00492725">
          <w:rPr>
            <w:noProof/>
            <w:webHidden/>
          </w:rPr>
          <w:fldChar w:fldCharType="separate"/>
        </w:r>
        <w:r w:rsidR="00D53196">
          <w:rPr>
            <w:noProof/>
            <w:webHidden/>
          </w:rPr>
          <w:t>4</w:t>
        </w:r>
        <w:r w:rsidR="00492725">
          <w:rPr>
            <w:noProof/>
            <w:webHidden/>
          </w:rPr>
          <w:fldChar w:fldCharType="end"/>
        </w:r>
      </w:hyperlink>
    </w:p>
    <w:p w:rsidR="00492725" w:rsidRDefault="00ED769C">
      <w:pPr>
        <w:pStyle w:val="Innehll1"/>
        <w:tabs>
          <w:tab w:val="left" w:pos="880"/>
        </w:tabs>
        <w:rPr>
          <w:rFonts w:asciiTheme="minorHAnsi" w:eastAsiaTheme="minorEastAsia" w:hAnsiTheme="minorHAnsi" w:cstheme="minorBidi"/>
          <w:b w:val="0"/>
          <w:bCs w:val="0"/>
          <w:noProof/>
          <w:sz w:val="22"/>
          <w:szCs w:val="22"/>
          <w:lang w:eastAsia="sv-SE"/>
        </w:rPr>
      </w:pPr>
      <w:hyperlink w:anchor="_Toc521699410" w:history="1">
        <w:r w:rsidR="00492725" w:rsidRPr="00682D20">
          <w:rPr>
            <w:rStyle w:val="Hyperlnk"/>
            <w:noProof/>
          </w:rPr>
          <w:t>2</w:t>
        </w:r>
        <w:r w:rsidR="00492725">
          <w:rPr>
            <w:rFonts w:asciiTheme="minorHAnsi" w:eastAsiaTheme="minorEastAsia" w:hAnsiTheme="minorHAnsi" w:cstheme="minorBidi"/>
            <w:b w:val="0"/>
            <w:bCs w:val="0"/>
            <w:noProof/>
            <w:sz w:val="22"/>
            <w:szCs w:val="22"/>
            <w:lang w:eastAsia="sv-SE"/>
          </w:rPr>
          <w:tab/>
        </w:r>
        <w:r w:rsidR="00492725" w:rsidRPr="00682D20">
          <w:rPr>
            <w:rStyle w:val="Hyperlnk"/>
            <w:noProof/>
          </w:rPr>
          <w:t>DEFINITION AV EGENVÅRD</w:t>
        </w:r>
        <w:r w:rsidR="00492725">
          <w:rPr>
            <w:noProof/>
            <w:webHidden/>
          </w:rPr>
          <w:tab/>
        </w:r>
        <w:r w:rsidR="00492725">
          <w:rPr>
            <w:noProof/>
            <w:webHidden/>
          </w:rPr>
          <w:fldChar w:fldCharType="begin"/>
        </w:r>
        <w:r w:rsidR="00492725">
          <w:rPr>
            <w:noProof/>
            <w:webHidden/>
          </w:rPr>
          <w:instrText xml:space="preserve"> PAGEREF _Toc521699410 \h </w:instrText>
        </w:r>
        <w:r w:rsidR="00492725">
          <w:rPr>
            <w:noProof/>
            <w:webHidden/>
          </w:rPr>
        </w:r>
        <w:r w:rsidR="00492725">
          <w:rPr>
            <w:noProof/>
            <w:webHidden/>
          </w:rPr>
          <w:fldChar w:fldCharType="separate"/>
        </w:r>
        <w:r w:rsidR="00D53196">
          <w:rPr>
            <w:noProof/>
            <w:webHidden/>
          </w:rPr>
          <w:t>4</w:t>
        </w:r>
        <w:r w:rsidR="00492725">
          <w:rPr>
            <w:noProof/>
            <w:webHidden/>
          </w:rPr>
          <w:fldChar w:fldCharType="end"/>
        </w:r>
      </w:hyperlink>
    </w:p>
    <w:p w:rsidR="00492725" w:rsidRDefault="00ED769C">
      <w:pPr>
        <w:pStyle w:val="Innehll2"/>
        <w:tabs>
          <w:tab w:val="left" w:pos="880"/>
        </w:tabs>
        <w:rPr>
          <w:rFonts w:asciiTheme="minorHAnsi" w:eastAsiaTheme="minorEastAsia" w:hAnsiTheme="minorHAnsi" w:cstheme="minorBidi"/>
          <w:b w:val="0"/>
          <w:bCs w:val="0"/>
          <w:noProof/>
          <w:sz w:val="22"/>
          <w:szCs w:val="22"/>
          <w:lang w:eastAsia="sv-SE"/>
        </w:rPr>
      </w:pPr>
      <w:hyperlink w:anchor="_Toc521699411" w:history="1">
        <w:r w:rsidR="00492725" w:rsidRPr="00682D20">
          <w:rPr>
            <w:rStyle w:val="Hyperlnk"/>
            <w:noProof/>
          </w:rPr>
          <w:t>2.1</w:t>
        </w:r>
        <w:r w:rsidR="00492725">
          <w:rPr>
            <w:rFonts w:asciiTheme="minorHAnsi" w:eastAsiaTheme="minorEastAsia" w:hAnsiTheme="minorHAnsi" w:cstheme="minorBidi"/>
            <w:b w:val="0"/>
            <w:bCs w:val="0"/>
            <w:noProof/>
            <w:sz w:val="22"/>
            <w:szCs w:val="22"/>
            <w:lang w:eastAsia="sv-SE"/>
          </w:rPr>
          <w:tab/>
        </w:r>
        <w:r w:rsidR="00492725" w:rsidRPr="00682D20">
          <w:rPr>
            <w:rStyle w:val="Hyperlnk"/>
            <w:noProof/>
          </w:rPr>
          <w:t>Det är INTE….</w:t>
        </w:r>
        <w:r w:rsidR="00492725">
          <w:rPr>
            <w:noProof/>
            <w:webHidden/>
          </w:rPr>
          <w:tab/>
        </w:r>
        <w:r w:rsidR="00492725">
          <w:rPr>
            <w:noProof/>
            <w:webHidden/>
          </w:rPr>
          <w:fldChar w:fldCharType="begin"/>
        </w:r>
        <w:r w:rsidR="00492725">
          <w:rPr>
            <w:noProof/>
            <w:webHidden/>
          </w:rPr>
          <w:instrText xml:space="preserve"> PAGEREF _Toc521699411 \h </w:instrText>
        </w:r>
        <w:r w:rsidR="00492725">
          <w:rPr>
            <w:noProof/>
            <w:webHidden/>
          </w:rPr>
        </w:r>
        <w:r w:rsidR="00492725">
          <w:rPr>
            <w:noProof/>
            <w:webHidden/>
          </w:rPr>
          <w:fldChar w:fldCharType="separate"/>
        </w:r>
        <w:r w:rsidR="00D53196">
          <w:rPr>
            <w:noProof/>
            <w:webHidden/>
          </w:rPr>
          <w:t>4</w:t>
        </w:r>
        <w:r w:rsidR="00492725">
          <w:rPr>
            <w:noProof/>
            <w:webHidden/>
          </w:rPr>
          <w:fldChar w:fldCharType="end"/>
        </w:r>
      </w:hyperlink>
    </w:p>
    <w:p w:rsidR="00492725" w:rsidRDefault="00ED769C">
      <w:pPr>
        <w:pStyle w:val="Innehll1"/>
        <w:tabs>
          <w:tab w:val="left" w:pos="880"/>
        </w:tabs>
        <w:rPr>
          <w:rFonts w:asciiTheme="minorHAnsi" w:eastAsiaTheme="minorEastAsia" w:hAnsiTheme="minorHAnsi" w:cstheme="minorBidi"/>
          <w:b w:val="0"/>
          <w:bCs w:val="0"/>
          <w:noProof/>
          <w:sz w:val="22"/>
          <w:szCs w:val="22"/>
          <w:lang w:eastAsia="sv-SE"/>
        </w:rPr>
      </w:pPr>
      <w:hyperlink w:anchor="_Toc521699412" w:history="1">
        <w:r w:rsidR="00492725" w:rsidRPr="00682D20">
          <w:rPr>
            <w:rStyle w:val="Hyperlnk"/>
            <w:noProof/>
          </w:rPr>
          <w:t>3</w:t>
        </w:r>
        <w:r w:rsidR="00492725">
          <w:rPr>
            <w:rFonts w:asciiTheme="minorHAnsi" w:eastAsiaTheme="minorEastAsia" w:hAnsiTheme="minorHAnsi" w:cstheme="minorBidi"/>
            <w:b w:val="0"/>
            <w:bCs w:val="0"/>
            <w:noProof/>
            <w:sz w:val="22"/>
            <w:szCs w:val="22"/>
            <w:lang w:eastAsia="sv-SE"/>
          </w:rPr>
          <w:tab/>
        </w:r>
        <w:r w:rsidR="00492725" w:rsidRPr="00682D20">
          <w:rPr>
            <w:rStyle w:val="Hyperlnk"/>
            <w:noProof/>
          </w:rPr>
          <w:t>EGENVÅRDSBEDÖMNING</w:t>
        </w:r>
        <w:r w:rsidR="00492725">
          <w:rPr>
            <w:noProof/>
            <w:webHidden/>
          </w:rPr>
          <w:tab/>
        </w:r>
        <w:r w:rsidR="00492725">
          <w:rPr>
            <w:noProof/>
            <w:webHidden/>
          </w:rPr>
          <w:fldChar w:fldCharType="begin"/>
        </w:r>
        <w:r w:rsidR="00492725">
          <w:rPr>
            <w:noProof/>
            <w:webHidden/>
          </w:rPr>
          <w:instrText xml:space="preserve"> PAGEREF _Toc521699412 \h </w:instrText>
        </w:r>
        <w:r w:rsidR="00492725">
          <w:rPr>
            <w:noProof/>
            <w:webHidden/>
          </w:rPr>
        </w:r>
        <w:r w:rsidR="00492725">
          <w:rPr>
            <w:noProof/>
            <w:webHidden/>
          </w:rPr>
          <w:fldChar w:fldCharType="separate"/>
        </w:r>
        <w:r w:rsidR="00D53196">
          <w:rPr>
            <w:noProof/>
            <w:webHidden/>
          </w:rPr>
          <w:t>4</w:t>
        </w:r>
        <w:r w:rsidR="00492725">
          <w:rPr>
            <w:noProof/>
            <w:webHidden/>
          </w:rPr>
          <w:fldChar w:fldCharType="end"/>
        </w:r>
      </w:hyperlink>
    </w:p>
    <w:p w:rsidR="00492725" w:rsidRDefault="00ED769C">
      <w:pPr>
        <w:pStyle w:val="Innehll2"/>
        <w:tabs>
          <w:tab w:val="left" w:pos="880"/>
        </w:tabs>
        <w:rPr>
          <w:rFonts w:asciiTheme="minorHAnsi" w:eastAsiaTheme="minorEastAsia" w:hAnsiTheme="minorHAnsi" w:cstheme="minorBidi"/>
          <w:b w:val="0"/>
          <w:bCs w:val="0"/>
          <w:noProof/>
          <w:sz w:val="22"/>
          <w:szCs w:val="22"/>
          <w:lang w:eastAsia="sv-SE"/>
        </w:rPr>
      </w:pPr>
      <w:hyperlink w:anchor="_Toc521699413" w:history="1">
        <w:r w:rsidR="00492725" w:rsidRPr="00682D20">
          <w:rPr>
            <w:rStyle w:val="Hyperlnk"/>
            <w:noProof/>
          </w:rPr>
          <w:t>3.1</w:t>
        </w:r>
        <w:r w:rsidR="00492725">
          <w:rPr>
            <w:rFonts w:asciiTheme="minorHAnsi" w:eastAsiaTheme="minorEastAsia" w:hAnsiTheme="minorHAnsi" w:cstheme="minorBidi"/>
            <w:b w:val="0"/>
            <w:bCs w:val="0"/>
            <w:noProof/>
            <w:sz w:val="22"/>
            <w:szCs w:val="22"/>
            <w:lang w:eastAsia="sv-SE"/>
          </w:rPr>
          <w:tab/>
        </w:r>
        <w:r w:rsidR="00492725" w:rsidRPr="00682D20">
          <w:rPr>
            <w:rStyle w:val="Hyperlnk"/>
            <w:noProof/>
          </w:rPr>
          <w:t>Ställningstagande till risker</w:t>
        </w:r>
        <w:r w:rsidR="00492725">
          <w:rPr>
            <w:noProof/>
            <w:webHidden/>
          </w:rPr>
          <w:tab/>
        </w:r>
        <w:r w:rsidR="00492725">
          <w:rPr>
            <w:noProof/>
            <w:webHidden/>
          </w:rPr>
          <w:fldChar w:fldCharType="begin"/>
        </w:r>
        <w:r w:rsidR="00492725">
          <w:rPr>
            <w:noProof/>
            <w:webHidden/>
          </w:rPr>
          <w:instrText xml:space="preserve"> PAGEREF _Toc521699413 \h </w:instrText>
        </w:r>
        <w:r w:rsidR="00492725">
          <w:rPr>
            <w:noProof/>
            <w:webHidden/>
          </w:rPr>
        </w:r>
        <w:r w:rsidR="00492725">
          <w:rPr>
            <w:noProof/>
            <w:webHidden/>
          </w:rPr>
          <w:fldChar w:fldCharType="separate"/>
        </w:r>
        <w:r w:rsidR="00D53196">
          <w:rPr>
            <w:noProof/>
            <w:webHidden/>
          </w:rPr>
          <w:t>5</w:t>
        </w:r>
        <w:r w:rsidR="00492725">
          <w:rPr>
            <w:noProof/>
            <w:webHidden/>
          </w:rPr>
          <w:fldChar w:fldCharType="end"/>
        </w:r>
      </w:hyperlink>
    </w:p>
    <w:p w:rsidR="00492725" w:rsidRDefault="00ED769C">
      <w:pPr>
        <w:pStyle w:val="Innehll1"/>
        <w:tabs>
          <w:tab w:val="left" w:pos="880"/>
        </w:tabs>
        <w:rPr>
          <w:rFonts w:asciiTheme="minorHAnsi" w:eastAsiaTheme="minorEastAsia" w:hAnsiTheme="minorHAnsi" w:cstheme="minorBidi"/>
          <w:b w:val="0"/>
          <w:bCs w:val="0"/>
          <w:noProof/>
          <w:sz w:val="22"/>
          <w:szCs w:val="22"/>
          <w:lang w:eastAsia="sv-SE"/>
        </w:rPr>
      </w:pPr>
      <w:hyperlink w:anchor="_Toc521699414" w:history="1">
        <w:r w:rsidR="00492725" w:rsidRPr="00682D20">
          <w:rPr>
            <w:rStyle w:val="Hyperlnk"/>
            <w:noProof/>
            <w:kern w:val="3"/>
          </w:rPr>
          <w:t>4</w:t>
        </w:r>
        <w:r w:rsidR="00492725">
          <w:rPr>
            <w:rFonts w:asciiTheme="minorHAnsi" w:eastAsiaTheme="minorEastAsia" w:hAnsiTheme="minorHAnsi" w:cstheme="minorBidi"/>
            <w:b w:val="0"/>
            <w:bCs w:val="0"/>
            <w:noProof/>
            <w:sz w:val="22"/>
            <w:szCs w:val="22"/>
            <w:lang w:eastAsia="sv-SE"/>
          </w:rPr>
          <w:tab/>
        </w:r>
        <w:r w:rsidR="00492725" w:rsidRPr="00682D20">
          <w:rPr>
            <w:rStyle w:val="Hyperlnk"/>
            <w:noProof/>
          </w:rPr>
          <w:t>EGENVÅRDSPLAN</w:t>
        </w:r>
        <w:r w:rsidR="00492725">
          <w:rPr>
            <w:noProof/>
            <w:webHidden/>
          </w:rPr>
          <w:tab/>
        </w:r>
        <w:r w:rsidR="00492725">
          <w:rPr>
            <w:noProof/>
            <w:webHidden/>
          </w:rPr>
          <w:fldChar w:fldCharType="begin"/>
        </w:r>
        <w:r w:rsidR="00492725">
          <w:rPr>
            <w:noProof/>
            <w:webHidden/>
          </w:rPr>
          <w:instrText xml:space="preserve"> PAGEREF _Toc521699414 \h </w:instrText>
        </w:r>
        <w:r w:rsidR="00492725">
          <w:rPr>
            <w:noProof/>
            <w:webHidden/>
          </w:rPr>
        </w:r>
        <w:r w:rsidR="00492725">
          <w:rPr>
            <w:noProof/>
            <w:webHidden/>
          </w:rPr>
          <w:fldChar w:fldCharType="separate"/>
        </w:r>
        <w:r w:rsidR="00D53196">
          <w:rPr>
            <w:noProof/>
            <w:webHidden/>
          </w:rPr>
          <w:t>5</w:t>
        </w:r>
        <w:r w:rsidR="00492725">
          <w:rPr>
            <w:noProof/>
            <w:webHidden/>
          </w:rPr>
          <w:fldChar w:fldCharType="end"/>
        </w:r>
      </w:hyperlink>
    </w:p>
    <w:p w:rsidR="00492725" w:rsidRDefault="00ED769C">
      <w:pPr>
        <w:pStyle w:val="Innehll2"/>
        <w:tabs>
          <w:tab w:val="left" w:pos="880"/>
        </w:tabs>
        <w:rPr>
          <w:rFonts w:asciiTheme="minorHAnsi" w:eastAsiaTheme="minorEastAsia" w:hAnsiTheme="minorHAnsi" w:cstheme="minorBidi"/>
          <w:b w:val="0"/>
          <w:bCs w:val="0"/>
          <w:noProof/>
          <w:sz w:val="22"/>
          <w:szCs w:val="22"/>
          <w:lang w:eastAsia="sv-SE"/>
        </w:rPr>
      </w:pPr>
      <w:hyperlink w:anchor="_Toc521699415" w:history="1">
        <w:r w:rsidR="00492725" w:rsidRPr="00682D20">
          <w:rPr>
            <w:rStyle w:val="Hyperlnk"/>
            <w:noProof/>
          </w:rPr>
          <w:t>4.1</w:t>
        </w:r>
        <w:r w:rsidR="00492725">
          <w:rPr>
            <w:rFonts w:asciiTheme="minorHAnsi" w:eastAsiaTheme="minorEastAsia" w:hAnsiTheme="minorHAnsi" w:cstheme="minorBidi"/>
            <w:b w:val="0"/>
            <w:bCs w:val="0"/>
            <w:noProof/>
            <w:sz w:val="22"/>
            <w:szCs w:val="22"/>
            <w:lang w:eastAsia="sv-SE"/>
          </w:rPr>
          <w:tab/>
        </w:r>
        <w:r w:rsidR="00492725" w:rsidRPr="00682D20">
          <w:rPr>
            <w:rStyle w:val="Hyperlnk"/>
            <w:noProof/>
          </w:rPr>
          <w:t>Vid behov av hjälp med egenvård</w:t>
        </w:r>
        <w:r w:rsidR="00492725">
          <w:rPr>
            <w:noProof/>
            <w:webHidden/>
          </w:rPr>
          <w:tab/>
        </w:r>
        <w:r w:rsidR="00492725">
          <w:rPr>
            <w:noProof/>
            <w:webHidden/>
          </w:rPr>
          <w:fldChar w:fldCharType="begin"/>
        </w:r>
        <w:r w:rsidR="00492725">
          <w:rPr>
            <w:noProof/>
            <w:webHidden/>
          </w:rPr>
          <w:instrText xml:space="preserve"> PAGEREF _Toc521699415 \h </w:instrText>
        </w:r>
        <w:r w:rsidR="00492725">
          <w:rPr>
            <w:noProof/>
            <w:webHidden/>
          </w:rPr>
        </w:r>
        <w:r w:rsidR="00492725">
          <w:rPr>
            <w:noProof/>
            <w:webHidden/>
          </w:rPr>
          <w:fldChar w:fldCharType="separate"/>
        </w:r>
        <w:r w:rsidR="00D53196">
          <w:rPr>
            <w:noProof/>
            <w:webHidden/>
          </w:rPr>
          <w:t>5</w:t>
        </w:r>
        <w:r w:rsidR="00492725">
          <w:rPr>
            <w:noProof/>
            <w:webHidden/>
          </w:rPr>
          <w:fldChar w:fldCharType="end"/>
        </w:r>
      </w:hyperlink>
    </w:p>
    <w:p w:rsidR="00492725" w:rsidRDefault="00ED769C">
      <w:pPr>
        <w:pStyle w:val="Innehll1"/>
        <w:tabs>
          <w:tab w:val="left" w:pos="880"/>
        </w:tabs>
        <w:rPr>
          <w:rFonts w:asciiTheme="minorHAnsi" w:eastAsiaTheme="minorEastAsia" w:hAnsiTheme="minorHAnsi" w:cstheme="minorBidi"/>
          <w:b w:val="0"/>
          <w:bCs w:val="0"/>
          <w:noProof/>
          <w:sz w:val="22"/>
          <w:szCs w:val="22"/>
          <w:lang w:eastAsia="sv-SE"/>
        </w:rPr>
      </w:pPr>
      <w:hyperlink w:anchor="_Toc521699416" w:history="1">
        <w:r w:rsidR="00492725" w:rsidRPr="00682D20">
          <w:rPr>
            <w:rStyle w:val="Hyperlnk"/>
            <w:noProof/>
          </w:rPr>
          <w:t>5</w:t>
        </w:r>
        <w:r w:rsidR="00492725">
          <w:rPr>
            <w:rFonts w:asciiTheme="minorHAnsi" w:eastAsiaTheme="minorEastAsia" w:hAnsiTheme="minorHAnsi" w:cstheme="minorBidi"/>
            <w:b w:val="0"/>
            <w:bCs w:val="0"/>
            <w:noProof/>
            <w:sz w:val="22"/>
            <w:szCs w:val="22"/>
            <w:lang w:eastAsia="sv-SE"/>
          </w:rPr>
          <w:tab/>
        </w:r>
        <w:r w:rsidR="00492725" w:rsidRPr="00682D20">
          <w:rPr>
            <w:rStyle w:val="Hyperlnk"/>
            <w:noProof/>
          </w:rPr>
          <w:t>ANSVAR</w:t>
        </w:r>
        <w:r w:rsidR="00492725">
          <w:rPr>
            <w:noProof/>
            <w:webHidden/>
          </w:rPr>
          <w:tab/>
        </w:r>
        <w:r w:rsidR="00492725">
          <w:rPr>
            <w:noProof/>
            <w:webHidden/>
          </w:rPr>
          <w:fldChar w:fldCharType="begin"/>
        </w:r>
        <w:r w:rsidR="00492725">
          <w:rPr>
            <w:noProof/>
            <w:webHidden/>
          </w:rPr>
          <w:instrText xml:space="preserve"> PAGEREF _Toc521699416 \h </w:instrText>
        </w:r>
        <w:r w:rsidR="00492725">
          <w:rPr>
            <w:noProof/>
            <w:webHidden/>
          </w:rPr>
        </w:r>
        <w:r w:rsidR="00492725">
          <w:rPr>
            <w:noProof/>
            <w:webHidden/>
          </w:rPr>
          <w:fldChar w:fldCharType="separate"/>
        </w:r>
        <w:r w:rsidR="00D53196">
          <w:rPr>
            <w:noProof/>
            <w:webHidden/>
          </w:rPr>
          <w:t>6</w:t>
        </w:r>
        <w:r w:rsidR="00492725">
          <w:rPr>
            <w:noProof/>
            <w:webHidden/>
          </w:rPr>
          <w:fldChar w:fldCharType="end"/>
        </w:r>
      </w:hyperlink>
    </w:p>
    <w:p w:rsidR="00492725" w:rsidRDefault="00ED769C">
      <w:pPr>
        <w:pStyle w:val="Innehll2"/>
        <w:tabs>
          <w:tab w:val="left" w:pos="880"/>
        </w:tabs>
        <w:rPr>
          <w:rFonts w:asciiTheme="minorHAnsi" w:eastAsiaTheme="minorEastAsia" w:hAnsiTheme="minorHAnsi" w:cstheme="minorBidi"/>
          <w:b w:val="0"/>
          <w:bCs w:val="0"/>
          <w:noProof/>
          <w:sz w:val="22"/>
          <w:szCs w:val="22"/>
          <w:lang w:eastAsia="sv-SE"/>
        </w:rPr>
      </w:pPr>
      <w:hyperlink w:anchor="_Toc521699417" w:history="1">
        <w:r w:rsidR="00492725" w:rsidRPr="00682D20">
          <w:rPr>
            <w:rStyle w:val="Hyperlnk"/>
            <w:noProof/>
          </w:rPr>
          <w:t>5.1</w:t>
        </w:r>
        <w:r w:rsidR="00492725">
          <w:rPr>
            <w:rFonts w:asciiTheme="minorHAnsi" w:eastAsiaTheme="minorEastAsia" w:hAnsiTheme="minorHAnsi" w:cstheme="minorBidi"/>
            <w:b w:val="0"/>
            <w:bCs w:val="0"/>
            <w:noProof/>
            <w:sz w:val="22"/>
            <w:szCs w:val="22"/>
            <w:lang w:eastAsia="sv-SE"/>
          </w:rPr>
          <w:tab/>
        </w:r>
        <w:r w:rsidR="00492725" w:rsidRPr="00682D20">
          <w:rPr>
            <w:rStyle w:val="Hyperlnk"/>
            <w:noProof/>
          </w:rPr>
          <w:t>Ansvar samordning</w:t>
        </w:r>
        <w:r w:rsidR="00492725">
          <w:rPr>
            <w:noProof/>
            <w:webHidden/>
          </w:rPr>
          <w:tab/>
        </w:r>
        <w:r w:rsidR="00492725">
          <w:rPr>
            <w:noProof/>
            <w:webHidden/>
          </w:rPr>
          <w:fldChar w:fldCharType="begin"/>
        </w:r>
        <w:r w:rsidR="00492725">
          <w:rPr>
            <w:noProof/>
            <w:webHidden/>
          </w:rPr>
          <w:instrText xml:space="preserve"> PAGEREF _Toc521699417 \h </w:instrText>
        </w:r>
        <w:r w:rsidR="00492725">
          <w:rPr>
            <w:noProof/>
            <w:webHidden/>
          </w:rPr>
        </w:r>
        <w:r w:rsidR="00492725">
          <w:rPr>
            <w:noProof/>
            <w:webHidden/>
          </w:rPr>
          <w:fldChar w:fldCharType="separate"/>
        </w:r>
        <w:r w:rsidR="00D53196">
          <w:rPr>
            <w:noProof/>
            <w:webHidden/>
          </w:rPr>
          <w:t>7</w:t>
        </w:r>
        <w:r w:rsidR="00492725">
          <w:rPr>
            <w:noProof/>
            <w:webHidden/>
          </w:rPr>
          <w:fldChar w:fldCharType="end"/>
        </w:r>
      </w:hyperlink>
    </w:p>
    <w:p w:rsidR="00492725" w:rsidRDefault="00ED769C">
      <w:pPr>
        <w:pStyle w:val="Innehll1"/>
        <w:tabs>
          <w:tab w:val="left" w:pos="880"/>
        </w:tabs>
        <w:rPr>
          <w:rFonts w:asciiTheme="minorHAnsi" w:eastAsiaTheme="minorEastAsia" w:hAnsiTheme="minorHAnsi" w:cstheme="minorBidi"/>
          <w:b w:val="0"/>
          <w:bCs w:val="0"/>
          <w:noProof/>
          <w:sz w:val="22"/>
          <w:szCs w:val="22"/>
          <w:lang w:eastAsia="sv-SE"/>
        </w:rPr>
      </w:pPr>
      <w:hyperlink w:anchor="_Toc521699418" w:history="1">
        <w:r w:rsidR="00492725" w:rsidRPr="00682D20">
          <w:rPr>
            <w:rStyle w:val="Hyperlnk"/>
            <w:noProof/>
          </w:rPr>
          <w:t>6</w:t>
        </w:r>
        <w:r w:rsidR="00492725">
          <w:rPr>
            <w:rFonts w:asciiTheme="minorHAnsi" w:eastAsiaTheme="minorEastAsia" w:hAnsiTheme="minorHAnsi" w:cstheme="minorBidi"/>
            <w:b w:val="0"/>
            <w:bCs w:val="0"/>
            <w:noProof/>
            <w:sz w:val="22"/>
            <w:szCs w:val="22"/>
            <w:lang w:eastAsia="sv-SE"/>
          </w:rPr>
          <w:tab/>
        </w:r>
        <w:r w:rsidR="00492725" w:rsidRPr="00682D20">
          <w:rPr>
            <w:rStyle w:val="Hyperlnk"/>
            <w:noProof/>
          </w:rPr>
          <w:t>AVVIKELSE</w:t>
        </w:r>
        <w:r w:rsidR="00492725">
          <w:rPr>
            <w:noProof/>
            <w:webHidden/>
          </w:rPr>
          <w:tab/>
        </w:r>
        <w:r w:rsidR="00492725">
          <w:rPr>
            <w:noProof/>
            <w:webHidden/>
          </w:rPr>
          <w:fldChar w:fldCharType="begin"/>
        </w:r>
        <w:r w:rsidR="00492725">
          <w:rPr>
            <w:noProof/>
            <w:webHidden/>
          </w:rPr>
          <w:instrText xml:space="preserve"> PAGEREF _Toc521699418 \h </w:instrText>
        </w:r>
        <w:r w:rsidR="00492725">
          <w:rPr>
            <w:noProof/>
            <w:webHidden/>
          </w:rPr>
        </w:r>
        <w:r w:rsidR="00492725">
          <w:rPr>
            <w:noProof/>
            <w:webHidden/>
          </w:rPr>
          <w:fldChar w:fldCharType="separate"/>
        </w:r>
        <w:r w:rsidR="00D53196">
          <w:rPr>
            <w:noProof/>
            <w:webHidden/>
          </w:rPr>
          <w:t>7</w:t>
        </w:r>
        <w:r w:rsidR="00492725">
          <w:rPr>
            <w:noProof/>
            <w:webHidden/>
          </w:rPr>
          <w:fldChar w:fldCharType="end"/>
        </w:r>
      </w:hyperlink>
    </w:p>
    <w:p w:rsidR="00492725" w:rsidRDefault="00ED769C">
      <w:pPr>
        <w:pStyle w:val="Innehll1"/>
        <w:tabs>
          <w:tab w:val="left" w:pos="880"/>
        </w:tabs>
        <w:rPr>
          <w:rFonts w:asciiTheme="minorHAnsi" w:eastAsiaTheme="minorEastAsia" w:hAnsiTheme="minorHAnsi" w:cstheme="minorBidi"/>
          <w:b w:val="0"/>
          <w:bCs w:val="0"/>
          <w:noProof/>
          <w:sz w:val="22"/>
          <w:szCs w:val="22"/>
          <w:lang w:eastAsia="sv-SE"/>
        </w:rPr>
      </w:pPr>
      <w:hyperlink w:anchor="_Toc521699419" w:history="1">
        <w:r w:rsidR="00492725" w:rsidRPr="00682D20">
          <w:rPr>
            <w:rStyle w:val="Hyperlnk"/>
            <w:noProof/>
          </w:rPr>
          <w:t>7</w:t>
        </w:r>
        <w:r w:rsidR="00492725">
          <w:rPr>
            <w:rFonts w:asciiTheme="minorHAnsi" w:eastAsiaTheme="minorEastAsia" w:hAnsiTheme="minorHAnsi" w:cstheme="minorBidi"/>
            <w:b w:val="0"/>
            <w:bCs w:val="0"/>
            <w:noProof/>
            <w:sz w:val="22"/>
            <w:szCs w:val="22"/>
            <w:lang w:eastAsia="sv-SE"/>
          </w:rPr>
          <w:tab/>
        </w:r>
        <w:r w:rsidR="00492725" w:rsidRPr="00682D20">
          <w:rPr>
            <w:rStyle w:val="Hyperlnk"/>
            <w:noProof/>
          </w:rPr>
          <w:t>REFERENSLISTA</w:t>
        </w:r>
        <w:r w:rsidR="00492725">
          <w:rPr>
            <w:noProof/>
            <w:webHidden/>
          </w:rPr>
          <w:tab/>
        </w:r>
        <w:r w:rsidR="00492725">
          <w:rPr>
            <w:noProof/>
            <w:webHidden/>
          </w:rPr>
          <w:fldChar w:fldCharType="begin"/>
        </w:r>
        <w:r w:rsidR="00492725">
          <w:rPr>
            <w:noProof/>
            <w:webHidden/>
          </w:rPr>
          <w:instrText xml:space="preserve"> PAGEREF _Toc521699419 \h </w:instrText>
        </w:r>
        <w:r w:rsidR="00492725">
          <w:rPr>
            <w:noProof/>
            <w:webHidden/>
          </w:rPr>
        </w:r>
        <w:r w:rsidR="00492725">
          <w:rPr>
            <w:noProof/>
            <w:webHidden/>
          </w:rPr>
          <w:fldChar w:fldCharType="separate"/>
        </w:r>
        <w:r w:rsidR="00D53196">
          <w:rPr>
            <w:noProof/>
            <w:webHidden/>
          </w:rPr>
          <w:t>7</w:t>
        </w:r>
        <w:r w:rsidR="00492725">
          <w:rPr>
            <w:noProof/>
            <w:webHidden/>
          </w:rPr>
          <w:fldChar w:fldCharType="end"/>
        </w:r>
      </w:hyperlink>
    </w:p>
    <w:p w:rsidR="00492725" w:rsidRDefault="00ED769C">
      <w:pPr>
        <w:pStyle w:val="Innehll1"/>
        <w:tabs>
          <w:tab w:val="left" w:pos="880"/>
        </w:tabs>
        <w:rPr>
          <w:rFonts w:asciiTheme="minorHAnsi" w:eastAsiaTheme="minorEastAsia" w:hAnsiTheme="minorHAnsi" w:cstheme="minorBidi"/>
          <w:b w:val="0"/>
          <w:bCs w:val="0"/>
          <w:noProof/>
          <w:sz w:val="22"/>
          <w:szCs w:val="22"/>
          <w:lang w:eastAsia="sv-SE"/>
        </w:rPr>
      </w:pPr>
      <w:hyperlink w:anchor="_Toc521699420" w:history="1">
        <w:r w:rsidR="00492725" w:rsidRPr="00682D20">
          <w:rPr>
            <w:rStyle w:val="Hyperlnk"/>
            <w:noProof/>
          </w:rPr>
          <w:t>8</w:t>
        </w:r>
        <w:r w:rsidR="00492725">
          <w:rPr>
            <w:rFonts w:asciiTheme="minorHAnsi" w:eastAsiaTheme="minorEastAsia" w:hAnsiTheme="minorHAnsi" w:cstheme="minorBidi"/>
            <w:b w:val="0"/>
            <w:bCs w:val="0"/>
            <w:noProof/>
            <w:sz w:val="22"/>
            <w:szCs w:val="22"/>
            <w:lang w:eastAsia="sv-SE"/>
          </w:rPr>
          <w:tab/>
        </w:r>
        <w:r w:rsidR="00492725" w:rsidRPr="00682D20">
          <w:rPr>
            <w:rStyle w:val="Hyperlnk"/>
            <w:noProof/>
          </w:rPr>
          <w:t>BILAGOR</w:t>
        </w:r>
        <w:r w:rsidR="00492725">
          <w:rPr>
            <w:noProof/>
            <w:webHidden/>
          </w:rPr>
          <w:tab/>
        </w:r>
        <w:r w:rsidR="00492725">
          <w:rPr>
            <w:noProof/>
            <w:webHidden/>
          </w:rPr>
          <w:fldChar w:fldCharType="begin"/>
        </w:r>
        <w:r w:rsidR="00492725">
          <w:rPr>
            <w:noProof/>
            <w:webHidden/>
          </w:rPr>
          <w:instrText xml:space="preserve"> PAGEREF _Toc521699420 \h </w:instrText>
        </w:r>
        <w:r w:rsidR="00492725">
          <w:rPr>
            <w:noProof/>
            <w:webHidden/>
          </w:rPr>
        </w:r>
        <w:r w:rsidR="00492725">
          <w:rPr>
            <w:noProof/>
            <w:webHidden/>
          </w:rPr>
          <w:fldChar w:fldCharType="separate"/>
        </w:r>
        <w:r w:rsidR="00D53196">
          <w:rPr>
            <w:noProof/>
            <w:webHidden/>
          </w:rPr>
          <w:t>8</w:t>
        </w:r>
        <w:r w:rsidR="00492725">
          <w:rPr>
            <w:noProof/>
            <w:webHidden/>
          </w:rPr>
          <w:fldChar w:fldCharType="end"/>
        </w:r>
      </w:hyperlink>
    </w:p>
    <w:p w:rsidR="00492725" w:rsidRDefault="00ED769C">
      <w:pPr>
        <w:pStyle w:val="Innehll2"/>
        <w:tabs>
          <w:tab w:val="left" w:pos="880"/>
        </w:tabs>
        <w:rPr>
          <w:rFonts w:asciiTheme="minorHAnsi" w:eastAsiaTheme="minorEastAsia" w:hAnsiTheme="minorHAnsi" w:cstheme="minorBidi"/>
          <w:b w:val="0"/>
          <w:bCs w:val="0"/>
          <w:noProof/>
          <w:sz w:val="22"/>
          <w:szCs w:val="22"/>
          <w:lang w:eastAsia="sv-SE"/>
        </w:rPr>
      </w:pPr>
      <w:hyperlink w:anchor="_Toc521699421" w:history="1">
        <w:r w:rsidR="00492725" w:rsidRPr="00682D20">
          <w:rPr>
            <w:rStyle w:val="Hyperlnk"/>
            <w:noProof/>
          </w:rPr>
          <w:t>8.1</w:t>
        </w:r>
        <w:r w:rsidR="00492725">
          <w:rPr>
            <w:rFonts w:asciiTheme="minorHAnsi" w:eastAsiaTheme="minorEastAsia" w:hAnsiTheme="minorHAnsi" w:cstheme="minorBidi"/>
            <w:b w:val="0"/>
            <w:bCs w:val="0"/>
            <w:noProof/>
            <w:sz w:val="22"/>
            <w:szCs w:val="22"/>
            <w:lang w:eastAsia="sv-SE"/>
          </w:rPr>
          <w:tab/>
        </w:r>
        <w:r w:rsidR="00492725" w:rsidRPr="00682D20">
          <w:rPr>
            <w:rStyle w:val="Hyperlnk"/>
            <w:noProof/>
          </w:rPr>
          <w:t>Flödesschema för bedömning av egenvård</w:t>
        </w:r>
        <w:r w:rsidR="00492725">
          <w:rPr>
            <w:noProof/>
            <w:webHidden/>
          </w:rPr>
          <w:tab/>
        </w:r>
        <w:r w:rsidR="00492725">
          <w:rPr>
            <w:noProof/>
            <w:webHidden/>
          </w:rPr>
          <w:fldChar w:fldCharType="begin"/>
        </w:r>
        <w:r w:rsidR="00492725">
          <w:rPr>
            <w:noProof/>
            <w:webHidden/>
          </w:rPr>
          <w:instrText xml:space="preserve"> PAGEREF _Toc521699421 \h </w:instrText>
        </w:r>
        <w:r w:rsidR="00492725">
          <w:rPr>
            <w:noProof/>
            <w:webHidden/>
          </w:rPr>
        </w:r>
        <w:r w:rsidR="00492725">
          <w:rPr>
            <w:noProof/>
            <w:webHidden/>
          </w:rPr>
          <w:fldChar w:fldCharType="separate"/>
        </w:r>
        <w:r w:rsidR="00D53196">
          <w:rPr>
            <w:noProof/>
            <w:webHidden/>
          </w:rPr>
          <w:t>8</w:t>
        </w:r>
        <w:r w:rsidR="00492725">
          <w:rPr>
            <w:noProof/>
            <w:webHidden/>
          </w:rPr>
          <w:fldChar w:fldCharType="end"/>
        </w:r>
      </w:hyperlink>
    </w:p>
    <w:p w:rsidR="00492725" w:rsidRDefault="00ED769C">
      <w:pPr>
        <w:pStyle w:val="Innehll3"/>
        <w:tabs>
          <w:tab w:val="left" w:pos="1100"/>
        </w:tabs>
        <w:rPr>
          <w:rFonts w:asciiTheme="minorHAnsi" w:eastAsiaTheme="minorEastAsia" w:hAnsiTheme="minorHAnsi" w:cstheme="minorBidi"/>
          <w:b w:val="0"/>
          <w:bCs w:val="0"/>
          <w:noProof/>
          <w:sz w:val="22"/>
          <w:lang w:eastAsia="sv-SE"/>
        </w:rPr>
      </w:pPr>
      <w:hyperlink w:anchor="_Toc521699422" w:history="1">
        <w:r w:rsidR="00492725" w:rsidRPr="00682D20">
          <w:rPr>
            <w:rStyle w:val="Hyperlnk"/>
            <w:noProof/>
          </w:rPr>
          <w:t>8.1.1</w:t>
        </w:r>
        <w:r w:rsidR="00492725">
          <w:rPr>
            <w:rFonts w:asciiTheme="minorHAnsi" w:eastAsiaTheme="minorEastAsia" w:hAnsiTheme="minorHAnsi" w:cstheme="minorBidi"/>
            <w:b w:val="0"/>
            <w:bCs w:val="0"/>
            <w:noProof/>
            <w:sz w:val="22"/>
            <w:lang w:eastAsia="sv-SE"/>
          </w:rPr>
          <w:tab/>
        </w:r>
        <w:r w:rsidR="00492725" w:rsidRPr="00682D20">
          <w:rPr>
            <w:rStyle w:val="Hyperlnk"/>
            <w:noProof/>
          </w:rPr>
          <w:t>SOSFS 2009:6 Bedömning av om en hälso- och sjukvårdsåtgärd kan utföras som egenvård</w:t>
        </w:r>
        <w:r w:rsidR="00492725">
          <w:rPr>
            <w:noProof/>
            <w:webHidden/>
          </w:rPr>
          <w:tab/>
        </w:r>
        <w:r w:rsidR="00492725">
          <w:rPr>
            <w:noProof/>
            <w:webHidden/>
          </w:rPr>
          <w:fldChar w:fldCharType="begin"/>
        </w:r>
        <w:r w:rsidR="00492725">
          <w:rPr>
            <w:noProof/>
            <w:webHidden/>
          </w:rPr>
          <w:instrText xml:space="preserve"> PAGEREF _Toc521699422 \h </w:instrText>
        </w:r>
        <w:r w:rsidR="00492725">
          <w:rPr>
            <w:noProof/>
            <w:webHidden/>
          </w:rPr>
        </w:r>
        <w:r w:rsidR="00492725">
          <w:rPr>
            <w:noProof/>
            <w:webHidden/>
          </w:rPr>
          <w:fldChar w:fldCharType="separate"/>
        </w:r>
        <w:r w:rsidR="00D53196">
          <w:rPr>
            <w:noProof/>
            <w:webHidden/>
          </w:rPr>
          <w:t>9</w:t>
        </w:r>
        <w:r w:rsidR="00492725">
          <w:rPr>
            <w:noProof/>
            <w:webHidden/>
          </w:rPr>
          <w:fldChar w:fldCharType="end"/>
        </w:r>
      </w:hyperlink>
    </w:p>
    <w:p w:rsidR="00F61F72" w:rsidRPr="00B05AC1" w:rsidRDefault="00F61F72" w:rsidP="00F61F72">
      <w:pPr>
        <w:pStyle w:val="JllLptext"/>
      </w:pPr>
      <w:r w:rsidRPr="00B05AC1">
        <w:fldChar w:fldCharType="end"/>
      </w:r>
    </w:p>
    <w:p w:rsidR="00F61F72" w:rsidRPr="00B05AC1" w:rsidRDefault="00F61F72" w:rsidP="00F61F72">
      <w:pPr>
        <w:pStyle w:val="JllLptext"/>
      </w:pPr>
      <w:r w:rsidRPr="00B05AC1">
        <w:br w:type="page"/>
      </w:r>
    </w:p>
    <w:p w:rsidR="00F61F72" w:rsidRDefault="00F61F72" w:rsidP="005328DD">
      <w:pPr>
        <w:pStyle w:val="Rubrik1"/>
        <w:spacing w:line="240" w:lineRule="auto"/>
        <w:ind w:right="-285"/>
      </w:pPr>
      <w:bookmarkStart w:id="3" w:name="_Toc217276150"/>
      <w:bookmarkStart w:id="4" w:name="_Toc217277639"/>
      <w:bookmarkStart w:id="5" w:name="_Toc217277847"/>
      <w:bookmarkStart w:id="6" w:name="_Toc217277996"/>
      <w:bookmarkStart w:id="7" w:name="_Toc217278073"/>
      <w:bookmarkStart w:id="8" w:name="_Toc238615589"/>
      <w:bookmarkStart w:id="9" w:name="_Toc521699409"/>
      <w:r w:rsidRPr="003670C3">
        <w:lastRenderedPageBreak/>
        <w:t>I</w:t>
      </w:r>
      <w:bookmarkEnd w:id="3"/>
      <w:bookmarkEnd w:id="4"/>
      <w:bookmarkEnd w:id="5"/>
      <w:bookmarkEnd w:id="6"/>
      <w:bookmarkEnd w:id="7"/>
      <w:bookmarkEnd w:id="8"/>
      <w:r w:rsidR="003670C3">
        <w:t>NLEDNING</w:t>
      </w:r>
      <w:bookmarkEnd w:id="9"/>
    </w:p>
    <w:p w:rsidR="00F61F72" w:rsidRPr="00B05AC1" w:rsidRDefault="00F61F72" w:rsidP="005328DD">
      <w:pPr>
        <w:pStyle w:val="JllLptext"/>
        <w:ind w:right="-285"/>
      </w:pPr>
      <w:r w:rsidRPr="00B05AC1">
        <w:t>Riktlinjerna är framtagna utifrån Socialstyrelsens föreskrift Bedömning av om en hälso- och sjukvårdsåtgärd kan utföras som egenvård (SOSFS 2009:6). Riktlinjerna ska garantera patientsäkerheten i samband med egenvårdsbedömningen i varje enskilt fall.</w:t>
      </w:r>
    </w:p>
    <w:p w:rsidR="00F61F72" w:rsidRDefault="00F61F72" w:rsidP="005328DD">
      <w:pPr>
        <w:pStyle w:val="Rubrik1"/>
        <w:keepLines w:val="0"/>
        <w:pBdr>
          <w:bottom w:val="single" w:sz="18" w:space="1" w:color="A20033"/>
        </w:pBdr>
        <w:spacing w:before="480" w:line="240" w:lineRule="auto"/>
        <w:ind w:right="-285"/>
      </w:pPr>
      <w:bookmarkStart w:id="10" w:name="_Toc521699410"/>
      <w:r w:rsidRPr="00F02382">
        <w:t>D</w:t>
      </w:r>
      <w:r w:rsidR="003670C3">
        <w:t>EFINITION</w:t>
      </w:r>
      <w:r w:rsidRPr="00F02382">
        <w:t xml:space="preserve"> </w:t>
      </w:r>
      <w:r w:rsidR="003670C3">
        <w:t>AV EGENVÅRD</w:t>
      </w:r>
      <w:bookmarkEnd w:id="10"/>
    </w:p>
    <w:p w:rsidR="005328DD" w:rsidRPr="00B05AC1" w:rsidRDefault="005328DD" w:rsidP="005328DD">
      <w:pPr>
        <w:pStyle w:val="JllLptext"/>
        <w:ind w:right="-285"/>
      </w:pPr>
      <w:r w:rsidRPr="00B05AC1">
        <w:t>Med egenvård</w:t>
      </w:r>
      <w:r>
        <w:t xml:space="preserve"> enligt föreskriften SOSFS 2009:6 </w:t>
      </w:r>
      <w:r w:rsidRPr="00B05AC1">
        <w:t>menas en hälso- och sjukvårdsåtgärd som legitimerad hälso- och sjukvårdspersonal bedömt att en person själv kan utföra. Den egenvård som personen själv utför eller med hjälp av annan räknas inte som hälso- och sjukvård.</w:t>
      </w:r>
    </w:p>
    <w:p w:rsidR="005328DD" w:rsidRPr="00A86385" w:rsidRDefault="005328DD" w:rsidP="005328DD">
      <w:pPr>
        <w:pStyle w:val="JllLptext"/>
        <w:ind w:right="-285"/>
        <w:rPr>
          <w:color w:val="FF0000"/>
        </w:rPr>
      </w:pPr>
      <w:r w:rsidRPr="00B05AC1">
        <w:t>Avseende rehabilitering</w:t>
      </w:r>
      <w:r>
        <w:t xml:space="preserve"> och träning</w:t>
      </w:r>
      <w:r w:rsidRPr="00B05AC1">
        <w:t xml:space="preserve"> gäller motsvarande som patient bedöms kunna göra själv eller med hjälp av andra.</w:t>
      </w:r>
      <w:r>
        <w:t xml:space="preserve"> </w:t>
      </w:r>
    </w:p>
    <w:p w:rsidR="00F61F72" w:rsidRPr="00722ABF" w:rsidRDefault="00F61F72" w:rsidP="005328DD">
      <w:pPr>
        <w:pStyle w:val="Rubrik2"/>
        <w:keepLines w:val="0"/>
        <w:spacing w:before="480" w:after="0" w:line="240" w:lineRule="auto"/>
        <w:ind w:right="-285"/>
      </w:pPr>
      <w:bookmarkStart w:id="11" w:name="_Toc521699411"/>
      <w:r w:rsidRPr="00722ABF">
        <w:t>Det är INTE….</w:t>
      </w:r>
      <w:bookmarkEnd w:id="11"/>
    </w:p>
    <w:p w:rsidR="00607994" w:rsidRDefault="00607994" w:rsidP="00607994">
      <w:pPr>
        <w:pStyle w:val="JllLptext"/>
        <w:ind w:right="-427"/>
      </w:pPr>
      <w:r w:rsidRPr="00607994">
        <w:rPr>
          <w:b/>
        </w:rPr>
        <w:t xml:space="preserve">Egenvårdsråd </w:t>
      </w:r>
      <w:r w:rsidRPr="00435FB5">
        <w:t>är tips för att patienten själv ska kunna ta hand om sitt hälsoproblem eller lindra självläkande</w:t>
      </w:r>
      <w:r>
        <w:t xml:space="preserve"> åkommor som vi alla då och då drabbas av i livet. Det </w:t>
      </w:r>
      <w:r w:rsidRPr="00435FB5">
        <w:t>kan t.ex. vara råd från hälso- och sjukvårdspersonal, 1177 eller apoteket. Det är allmänna åtgärder som patienten genomför själv utan ordination.</w:t>
      </w:r>
    </w:p>
    <w:p w:rsidR="00607994" w:rsidRPr="00435FB5" w:rsidRDefault="00607994" w:rsidP="00607994">
      <w:pPr>
        <w:pStyle w:val="JllLptext"/>
        <w:ind w:right="-427"/>
      </w:pPr>
    </w:p>
    <w:p w:rsidR="00607994" w:rsidRPr="00B05AC1" w:rsidRDefault="00607994" w:rsidP="00607994">
      <w:pPr>
        <w:pStyle w:val="JllLptext"/>
        <w:ind w:right="-710"/>
      </w:pPr>
      <w:r w:rsidRPr="00607994">
        <w:rPr>
          <w:b/>
        </w:rPr>
        <w:t>Egen vårdbegäran</w:t>
      </w:r>
      <w:r w:rsidRPr="00435FB5">
        <w:t xml:space="preserve"> innebär att patienten själv vill kontakta en öppen specialistvårdsmottagning, och skickar en egen vårdbegäran (som ibland även kallas för egenremiss). </w:t>
      </w:r>
    </w:p>
    <w:p w:rsidR="00F61F72" w:rsidRPr="00B05AC1" w:rsidRDefault="00565C75" w:rsidP="005328DD">
      <w:pPr>
        <w:pStyle w:val="Rubrik1"/>
        <w:keepLines w:val="0"/>
        <w:pBdr>
          <w:bottom w:val="single" w:sz="18" w:space="1" w:color="A20033"/>
        </w:pBdr>
        <w:spacing w:before="480" w:after="0" w:line="240" w:lineRule="auto"/>
        <w:ind w:right="-285"/>
      </w:pPr>
      <w:bookmarkStart w:id="12" w:name="_Toc521699412"/>
      <w:r>
        <w:t>EGENVÅRDSBEDÖMNING</w:t>
      </w:r>
      <w:bookmarkEnd w:id="12"/>
    </w:p>
    <w:p w:rsidR="00F61F72" w:rsidRPr="005328DD" w:rsidRDefault="00F61F72" w:rsidP="00607994">
      <w:pPr>
        <w:pStyle w:val="JllLptext"/>
        <w:spacing w:before="240"/>
        <w:ind w:right="-285"/>
      </w:pPr>
      <w:r w:rsidRPr="005328DD">
        <w:t xml:space="preserve">I samband med ordinerade hälso- och sjukvårdsåtgärder och vid in- och utskrivning till slutenvård ska en egenvårdsbedömning utföras.  </w:t>
      </w:r>
    </w:p>
    <w:p w:rsidR="00F61F72" w:rsidRPr="005328DD" w:rsidRDefault="00F61F72" w:rsidP="005328DD">
      <w:pPr>
        <w:pStyle w:val="JllLptext"/>
        <w:ind w:right="-285"/>
      </w:pPr>
    </w:p>
    <w:p w:rsidR="00F61F72" w:rsidRPr="005328DD" w:rsidRDefault="00F61F72" w:rsidP="00607994">
      <w:pPr>
        <w:pStyle w:val="JllLptext"/>
        <w:ind w:right="-568"/>
      </w:pPr>
      <w:r w:rsidRPr="005328DD">
        <w:t xml:space="preserve">Vilka åtgärder som utgör egenvård kan inte anges generellt utan är beroende av omständigheterna i varje enskilt fall. Ansvar för bedömningen har den </w:t>
      </w:r>
      <w:r w:rsidRPr="00B05AC1">
        <w:t xml:space="preserve">legitimerad hälso- och sjukvårdspersonal </w:t>
      </w:r>
      <w:r w:rsidRPr="005328DD">
        <w:t>som ordinerar inom det egna ansvarsområdet. Underlag för bedömningen kan inhämtas från andra yrkesutövare.</w:t>
      </w:r>
    </w:p>
    <w:p w:rsidR="00F61F72" w:rsidRPr="005328DD" w:rsidRDefault="00F61F72" w:rsidP="00607994">
      <w:pPr>
        <w:pStyle w:val="JllLptext"/>
        <w:ind w:right="-568"/>
      </w:pPr>
    </w:p>
    <w:p w:rsidR="00F61F72" w:rsidRPr="005328DD" w:rsidRDefault="00F61F72" w:rsidP="00607994">
      <w:pPr>
        <w:pStyle w:val="JllLptext"/>
        <w:ind w:right="-568"/>
      </w:pPr>
      <w:r w:rsidRPr="005328DD">
        <w:t xml:space="preserve">Bedömning och planering av egenvård ska alltid ske i samråd med patienten och den som eventuellt ska </w:t>
      </w:r>
      <w:r>
        <w:t>helt eller delvis hjälpa till med</w:t>
      </w:r>
      <w:r w:rsidRPr="005328DD">
        <w:t xml:space="preserve"> egenvården. Bedömningen kan bli olika för samma patient och åtgärd beroende på var patienten befinner sig.</w:t>
      </w:r>
    </w:p>
    <w:p w:rsidR="00F61F72" w:rsidRPr="005328DD" w:rsidRDefault="00F61F72" w:rsidP="005328DD">
      <w:pPr>
        <w:pStyle w:val="JllLptext"/>
        <w:ind w:right="-285"/>
      </w:pPr>
    </w:p>
    <w:p w:rsidR="00F61F72" w:rsidRDefault="00F61F72" w:rsidP="005328DD">
      <w:pPr>
        <w:pStyle w:val="JllLptext"/>
        <w:ind w:right="-285"/>
      </w:pPr>
      <w:r w:rsidRPr="005328DD">
        <w:t>Bedömningen ska utgå från patientens:</w:t>
      </w:r>
    </w:p>
    <w:p w:rsidR="003315AC" w:rsidRPr="005328DD" w:rsidRDefault="003315AC" w:rsidP="005328DD">
      <w:pPr>
        <w:pStyle w:val="JllLptext"/>
        <w:ind w:right="-285"/>
      </w:pPr>
    </w:p>
    <w:p w:rsidR="00F61F72" w:rsidRPr="005328DD" w:rsidRDefault="00F61F72" w:rsidP="00607994">
      <w:pPr>
        <w:pStyle w:val="JllLptext"/>
        <w:numPr>
          <w:ilvl w:val="0"/>
          <w:numId w:val="10"/>
        </w:numPr>
        <w:ind w:right="-285"/>
      </w:pPr>
      <w:r w:rsidRPr="005328DD">
        <w:lastRenderedPageBreak/>
        <w:t>fysiska hälsa (funktionsförmåga)</w:t>
      </w:r>
    </w:p>
    <w:p w:rsidR="00F61F72" w:rsidRPr="005328DD" w:rsidRDefault="00F61F72" w:rsidP="00607994">
      <w:pPr>
        <w:pStyle w:val="JllLptext"/>
        <w:numPr>
          <w:ilvl w:val="0"/>
          <w:numId w:val="10"/>
        </w:numPr>
        <w:ind w:right="-285"/>
      </w:pPr>
      <w:r w:rsidRPr="005328DD">
        <w:t>psykiska hälsa (t.ex. minne, koncentrationsförmåga, förståelse)</w:t>
      </w:r>
    </w:p>
    <w:p w:rsidR="00F61F72" w:rsidRPr="00B05AC1" w:rsidRDefault="00F61F72" w:rsidP="00607994">
      <w:pPr>
        <w:pStyle w:val="JllLptext"/>
        <w:numPr>
          <w:ilvl w:val="0"/>
          <w:numId w:val="10"/>
        </w:numPr>
        <w:ind w:right="-285"/>
      </w:pPr>
      <w:r w:rsidRPr="005328DD">
        <w:t>livssituation (t.ex. fysisk miljö, sociala förhållande)</w:t>
      </w:r>
    </w:p>
    <w:p w:rsidR="00F61F72" w:rsidRPr="00B05AC1" w:rsidRDefault="00F61F72" w:rsidP="003315AC">
      <w:pPr>
        <w:pStyle w:val="Rubrik2"/>
        <w:keepLines w:val="0"/>
        <w:spacing w:before="480" w:after="0" w:line="240" w:lineRule="auto"/>
        <w:ind w:right="-285"/>
      </w:pPr>
      <w:bookmarkStart w:id="13" w:name="_Toc521699413"/>
      <w:r w:rsidRPr="00B05AC1">
        <w:t>Ställningstagande till risker</w:t>
      </w:r>
      <w:bookmarkEnd w:id="13"/>
    </w:p>
    <w:p w:rsidR="00F61F72" w:rsidRPr="00607994" w:rsidRDefault="00F61F72" w:rsidP="00607994">
      <w:pPr>
        <w:pStyle w:val="JllLptext"/>
        <w:ind w:right="-285"/>
      </w:pPr>
      <w:r w:rsidRPr="00607994">
        <w:t>Ställningstagande till vilka risker egenvårdsåtgärden kan innebära ska ingå i bedömningen. Om identifierade risker visar att patienten kan skadas får en hälso- och sjukvårdsåtgärd inte bedömas som egenvård, (se flödesschema).</w:t>
      </w:r>
    </w:p>
    <w:p w:rsidR="00F61F72" w:rsidRDefault="00F61F72" w:rsidP="003315AC">
      <w:pPr>
        <w:pStyle w:val="Rubrik1"/>
        <w:keepLines w:val="0"/>
        <w:pBdr>
          <w:bottom w:val="single" w:sz="18" w:space="1" w:color="A20033"/>
        </w:pBdr>
        <w:spacing w:before="480" w:after="0" w:line="240" w:lineRule="auto"/>
        <w:ind w:right="-285"/>
        <w:rPr>
          <w:kern w:val="3"/>
        </w:rPr>
      </w:pPr>
      <w:bookmarkStart w:id="14" w:name="_Toc521699414"/>
      <w:r>
        <w:t>EGENVÅRDSPLAN</w:t>
      </w:r>
      <w:bookmarkEnd w:id="14"/>
      <w:r w:rsidRPr="00B05AC1">
        <w:rPr>
          <w:kern w:val="3"/>
        </w:rPr>
        <w:t xml:space="preserve"> </w:t>
      </w:r>
    </w:p>
    <w:p w:rsidR="00F61F72" w:rsidRPr="00B05AC1" w:rsidRDefault="00F61F72" w:rsidP="005328DD">
      <w:pPr>
        <w:pStyle w:val="JllLptext"/>
        <w:ind w:right="-285"/>
        <w:rPr>
          <w:kern w:val="3"/>
        </w:rPr>
      </w:pPr>
      <w:r w:rsidRPr="00B05AC1">
        <w:rPr>
          <w:kern w:val="3"/>
        </w:rPr>
        <w:t xml:space="preserve">Egenvårdsbedömningen och planering ska </w:t>
      </w:r>
      <w:r w:rsidRPr="00B05AC1">
        <w:rPr>
          <w:b/>
          <w:kern w:val="3"/>
        </w:rPr>
        <w:t>dokumenteras</w:t>
      </w:r>
      <w:r w:rsidRPr="00B05AC1">
        <w:rPr>
          <w:b/>
          <w:bCs/>
          <w:kern w:val="3"/>
        </w:rPr>
        <w:t xml:space="preserve"> i patientens journal</w:t>
      </w:r>
      <w:r w:rsidRPr="00B05AC1">
        <w:rPr>
          <w:kern w:val="3"/>
        </w:rPr>
        <w:t>. Följande ska beskrivas i egenvårdsplan (5 kap §4):</w:t>
      </w:r>
    </w:p>
    <w:p w:rsidR="00F61F72" w:rsidRPr="00634414" w:rsidRDefault="00F61F72" w:rsidP="005328DD">
      <w:pPr>
        <w:pStyle w:val="Liststycke"/>
        <w:widowControl w:val="0"/>
        <w:numPr>
          <w:ilvl w:val="0"/>
          <w:numId w:val="9"/>
        </w:numPr>
        <w:suppressAutoHyphens/>
        <w:autoSpaceDN w:val="0"/>
        <w:spacing w:after="0" w:line="240" w:lineRule="auto"/>
        <w:ind w:right="-285"/>
        <w:jc w:val="both"/>
        <w:textAlignment w:val="baseline"/>
        <w:rPr>
          <w:rFonts w:eastAsia="Times New Roman" w:cs="Times New Roman"/>
          <w:kern w:val="3"/>
          <w:szCs w:val="24"/>
          <w:lang w:eastAsia="sv-SE"/>
        </w:rPr>
      </w:pPr>
      <w:r w:rsidRPr="00634414">
        <w:rPr>
          <w:rFonts w:eastAsia="Times New Roman" w:cs="Times New Roman"/>
          <w:kern w:val="3"/>
          <w:szCs w:val="24"/>
          <w:lang w:eastAsia="sv-SE"/>
        </w:rPr>
        <w:t>Vilken åtgärd som har bedömts som egenvård</w:t>
      </w:r>
    </w:p>
    <w:p w:rsidR="00F61F72" w:rsidRPr="00B05AC1" w:rsidRDefault="00F61F72" w:rsidP="005328DD">
      <w:pPr>
        <w:pStyle w:val="Liststycke"/>
        <w:widowControl w:val="0"/>
        <w:numPr>
          <w:ilvl w:val="0"/>
          <w:numId w:val="9"/>
        </w:numPr>
        <w:suppressAutoHyphens/>
        <w:autoSpaceDN w:val="0"/>
        <w:spacing w:after="0" w:line="240" w:lineRule="auto"/>
        <w:ind w:right="-285"/>
        <w:jc w:val="both"/>
        <w:textAlignment w:val="baseline"/>
        <w:rPr>
          <w:rFonts w:eastAsia="Times New Roman" w:cs="Times New Roman"/>
          <w:kern w:val="3"/>
          <w:szCs w:val="24"/>
          <w:lang w:eastAsia="sv-SE"/>
        </w:rPr>
      </w:pPr>
      <w:r w:rsidRPr="00B05AC1">
        <w:rPr>
          <w:rFonts w:eastAsia="Times New Roman" w:cs="Times New Roman"/>
          <w:kern w:val="3"/>
          <w:szCs w:val="24"/>
          <w:lang w:eastAsia="sv-SE"/>
        </w:rPr>
        <w:t>Vem som ska utföra egenvården</w:t>
      </w:r>
    </w:p>
    <w:p w:rsidR="00F61F72" w:rsidRPr="00B05AC1" w:rsidRDefault="00F61F72" w:rsidP="005328DD">
      <w:pPr>
        <w:pStyle w:val="Liststycke"/>
        <w:widowControl w:val="0"/>
        <w:numPr>
          <w:ilvl w:val="0"/>
          <w:numId w:val="9"/>
        </w:numPr>
        <w:suppressAutoHyphens/>
        <w:autoSpaceDN w:val="0"/>
        <w:spacing w:after="0" w:line="240" w:lineRule="auto"/>
        <w:ind w:right="-285"/>
        <w:jc w:val="both"/>
        <w:textAlignment w:val="baseline"/>
        <w:rPr>
          <w:rFonts w:eastAsia="Times New Roman" w:cs="Times New Roman"/>
          <w:kern w:val="3"/>
          <w:szCs w:val="24"/>
          <w:lang w:eastAsia="sv-SE"/>
        </w:rPr>
      </w:pPr>
      <w:r w:rsidRPr="00B05AC1">
        <w:rPr>
          <w:rFonts w:eastAsia="Times New Roman" w:cs="Times New Roman"/>
          <w:kern w:val="3"/>
          <w:szCs w:val="24"/>
          <w:lang w:eastAsia="sv-SE"/>
        </w:rPr>
        <w:t>Hur information och instruktioner ska ges till dem som ska utföra egenvården</w:t>
      </w:r>
    </w:p>
    <w:p w:rsidR="00F61F72" w:rsidRPr="00B05AC1" w:rsidRDefault="00F61F72" w:rsidP="005328DD">
      <w:pPr>
        <w:pStyle w:val="Liststycke"/>
        <w:widowControl w:val="0"/>
        <w:numPr>
          <w:ilvl w:val="0"/>
          <w:numId w:val="9"/>
        </w:numPr>
        <w:suppressAutoHyphens/>
        <w:autoSpaceDN w:val="0"/>
        <w:spacing w:after="0" w:line="240" w:lineRule="auto"/>
        <w:ind w:right="-285"/>
        <w:jc w:val="both"/>
        <w:textAlignment w:val="baseline"/>
        <w:rPr>
          <w:rFonts w:eastAsia="Times New Roman" w:cs="Times New Roman"/>
          <w:kern w:val="3"/>
          <w:szCs w:val="24"/>
          <w:lang w:eastAsia="sv-SE"/>
        </w:rPr>
      </w:pPr>
      <w:r w:rsidRPr="00B05AC1">
        <w:rPr>
          <w:rFonts w:eastAsia="Times New Roman" w:cs="Times New Roman"/>
          <w:kern w:val="3"/>
          <w:szCs w:val="24"/>
          <w:lang w:eastAsia="sv-SE"/>
        </w:rPr>
        <w:t>Vem ska kontaktas om något oförutsett händer, t.ex. patienten skadas</w:t>
      </w:r>
    </w:p>
    <w:p w:rsidR="00F61F72" w:rsidRPr="00B05AC1" w:rsidRDefault="00F61F72" w:rsidP="005328DD">
      <w:pPr>
        <w:pStyle w:val="Liststycke"/>
        <w:widowControl w:val="0"/>
        <w:numPr>
          <w:ilvl w:val="0"/>
          <w:numId w:val="9"/>
        </w:numPr>
        <w:suppressAutoHyphens/>
        <w:autoSpaceDN w:val="0"/>
        <w:spacing w:after="0" w:line="240" w:lineRule="auto"/>
        <w:ind w:right="-285"/>
        <w:jc w:val="both"/>
        <w:textAlignment w:val="baseline"/>
        <w:rPr>
          <w:rFonts w:eastAsia="Times New Roman" w:cs="Times New Roman"/>
          <w:kern w:val="3"/>
          <w:szCs w:val="24"/>
          <w:lang w:eastAsia="sv-SE"/>
        </w:rPr>
      </w:pPr>
      <w:r w:rsidRPr="00B05AC1">
        <w:rPr>
          <w:rFonts w:eastAsia="Times New Roman" w:cs="Times New Roman"/>
          <w:kern w:val="3"/>
          <w:szCs w:val="24"/>
          <w:lang w:eastAsia="sv-SE"/>
        </w:rPr>
        <w:t>Vem ska kontaktas om patientens situation förändras</w:t>
      </w:r>
    </w:p>
    <w:p w:rsidR="00F61F72" w:rsidRPr="00B05AC1" w:rsidRDefault="00F61F72" w:rsidP="005328DD">
      <w:pPr>
        <w:pStyle w:val="Liststycke"/>
        <w:widowControl w:val="0"/>
        <w:numPr>
          <w:ilvl w:val="0"/>
          <w:numId w:val="9"/>
        </w:numPr>
        <w:suppressAutoHyphens/>
        <w:autoSpaceDN w:val="0"/>
        <w:spacing w:after="0" w:line="240" w:lineRule="auto"/>
        <w:ind w:right="-285"/>
        <w:jc w:val="both"/>
        <w:textAlignment w:val="baseline"/>
        <w:rPr>
          <w:rFonts w:eastAsia="Times New Roman" w:cs="Times New Roman"/>
          <w:kern w:val="3"/>
          <w:szCs w:val="24"/>
          <w:lang w:eastAsia="sv-SE"/>
        </w:rPr>
      </w:pPr>
      <w:r w:rsidRPr="00B05AC1">
        <w:rPr>
          <w:rFonts w:eastAsia="Times New Roman" w:cs="Times New Roman"/>
          <w:kern w:val="3"/>
          <w:szCs w:val="24"/>
          <w:lang w:eastAsia="sv-SE"/>
        </w:rPr>
        <w:t>Vem ska följa upp egenvårdsbedömningen</w:t>
      </w:r>
    </w:p>
    <w:p w:rsidR="00F61F72" w:rsidRPr="00B05AC1" w:rsidRDefault="00F61F72" w:rsidP="005328DD">
      <w:pPr>
        <w:pStyle w:val="Liststycke"/>
        <w:widowControl w:val="0"/>
        <w:numPr>
          <w:ilvl w:val="0"/>
          <w:numId w:val="9"/>
        </w:numPr>
        <w:suppressAutoHyphens/>
        <w:autoSpaceDN w:val="0"/>
        <w:spacing w:after="0" w:line="240" w:lineRule="auto"/>
        <w:ind w:right="-285"/>
        <w:jc w:val="both"/>
        <w:textAlignment w:val="baseline"/>
        <w:rPr>
          <w:rFonts w:eastAsia="Times New Roman" w:cs="Times New Roman"/>
          <w:kern w:val="3"/>
          <w:szCs w:val="24"/>
          <w:lang w:eastAsia="sv-SE"/>
        </w:rPr>
      </w:pPr>
      <w:r w:rsidRPr="00B05AC1">
        <w:rPr>
          <w:rFonts w:eastAsia="Times New Roman" w:cs="Times New Roman"/>
          <w:kern w:val="3"/>
          <w:szCs w:val="24"/>
          <w:lang w:eastAsia="sv-SE"/>
        </w:rPr>
        <w:t>Hur och när ska egenvården följas upp</w:t>
      </w:r>
    </w:p>
    <w:p w:rsidR="00F61F72" w:rsidRPr="00B05AC1" w:rsidRDefault="00F61F72" w:rsidP="005328DD">
      <w:pPr>
        <w:pStyle w:val="Liststycke"/>
        <w:widowControl w:val="0"/>
        <w:numPr>
          <w:ilvl w:val="0"/>
          <w:numId w:val="9"/>
        </w:numPr>
        <w:suppressAutoHyphens/>
        <w:autoSpaceDN w:val="0"/>
        <w:spacing w:after="0" w:line="240" w:lineRule="auto"/>
        <w:ind w:right="-285"/>
        <w:jc w:val="both"/>
        <w:textAlignment w:val="baseline"/>
        <w:rPr>
          <w:rFonts w:eastAsia="Times New Roman" w:cs="Times New Roman"/>
          <w:kern w:val="3"/>
          <w:szCs w:val="24"/>
          <w:lang w:eastAsia="sv-SE"/>
        </w:rPr>
      </w:pPr>
      <w:r w:rsidRPr="00B05AC1">
        <w:rPr>
          <w:rFonts w:eastAsia="Times New Roman" w:cs="Times New Roman"/>
          <w:kern w:val="3"/>
          <w:szCs w:val="24"/>
          <w:lang w:eastAsia="sv-SE"/>
        </w:rPr>
        <w:t>När ska omprövning av egenvården göras</w:t>
      </w:r>
    </w:p>
    <w:p w:rsidR="00F61F72" w:rsidRPr="00B05AC1" w:rsidRDefault="00F61F72" w:rsidP="00607994">
      <w:pPr>
        <w:pStyle w:val="JllLptext"/>
        <w:ind w:left="720" w:right="-568"/>
        <w:rPr>
          <w:kern w:val="3"/>
        </w:rPr>
      </w:pPr>
    </w:p>
    <w:p w:rsidR="00F61F72" w:rsidRPr="004406B2" w:rsidRDefault="00F61F72" w:rsidP="00607994">
      <w:pPr>
        <w:pStyle w:val="JllLptext"/>
        <w:numPr>
          <w:ilvl w:val="0"/>
          <w:numId w:val="4"/>
        </w:numPr>
        <w:ind w:left="360" w:right="-568"/>
        <w:rPr>
          <w:kern w:val="3"/>
        </w:rPr>
      </w:pPr>
      <w:r w:rsidRPr="004406B2">
        <w:t>I varje enskilt fall ska en anpassning ske utifrån individ och situation.</w:t>
      </w:r>
    </w:p>
    <w:p w:rsidR="00F61F72" w:rsidRPr="004406B2" w:rsidRDefault="00F61F72" w:rsidP="00607994">
      <w:pPr>
        <w:pStyle w:val="JllLptext"/>
        <w:numPr>
          <w:ilvl w:val="0"/>
          <w:numId w:val="4"/>
        </w:numPr>
        <w:ind w:left="360" w:right="-568"/>
        <w:rPr>
          <w:kern w:val="3"/>
        </w:rPr>
      </w:pPr>
      <w:r w:rsidRPr="004406B2">
        <w:rPr>
          <w:kern w:val="3"/>
        </w:rPr>
        <w:t xml:space="preserve">Planeringen av egenvården ska ske i samråd med de som berörs. </w:t>
      </w:r>
    </w:p>
    <w:p w:rsidR="00F61F72" w:rsidRPr="004406B2" w:rsidRDefault="00F61F72" w:rsidP="00607994">
      <w:pPr>
        <w:pStyle w:val="JllLptext"/>
        <w:numPr>
          <w:ilvl w:val="0"/>
          <w:numId w:val="4"/>
        </w:numPr>
        <w:ind w:left="360" w:right="-568"/>
        <w:rPr>
          <w:kern w:val="3"/>
        </w:rPr>
      </w:pPr>
      <w:r w:rsidRPr="004406B2">
        <w:t>Uppföljning av egenvården ska planeras i egenvårdsplanen och vid behov kompletteras med remiss</w:t>
      </w:r>
      <w:r w:rsidRPr="004406B2">
        <w:rPr>
          <w:kern w:val="3"/>
        </w:rPr>
        <w:t>.</w:t>
      </w:r>
    </w:p>
    <w:p w:rsidR="00F61F72" w:rsidRDefault="00F61F72" w:rsidP="00607994">
      <w:pPr>
        <w:pStyle w:val="JllLptext"/>
        <w:numPr>
          <w:ilvl w:val="0"/>
          <w:numId w:val="4"/>
        </w:numPr>
        <w:ind w:left="360" w:right="-568"/>
        <w:rPr>
          <w:kern w:val="3"/>
        </w:rPr>
      </w:pPr>
      <w:r w:rsidRPr="00B05AC1">
        <w:rPr>
          <w:kern w:val="3"/>
        </w:rPr>
        <w:t>Ta ställning till om flera ska få kopia av egenvårds</w:t>
      </w:r>
      <w:r>
        <w:rPr>
          <w:kern w:val="3"/>
        </w:rPr>
        <w:t>planen</w:t>
      </w:r>
      <w:r w:rsidRPr="00B05AC1">
        <w:rPr>
          <w:kern w:val="3"/>
        </w:rPr>
        <w:t xml:space="preserve"> efter patientens samtycke.</w:t>
      </w:r>
    </w:p>
    <w:p w:rsidR="00F61F72" w:rsidRDefault="00F61F72" w:rsidP="00607994">
      <w:pPr>
        <w:pStyle w:val="JllLptext"/>
        <w:numPr>
          <w:ilvl w:val="0"/>
          <w:numId w:val="4"/>
        </w:numPr>
        <w:ind w:left="360" w:right="-568"/>
        <w:rPr>
          <w:kern w:val="3"/>
        </w:rPr>
      </w:pPr>
      <w:r w:rsidRPr="004406B2">
        <w:rPr>
          <w:kern w:val="3"/>
        </w:rPr>
        <w:t>Uppföljningen av egenvårdsplanen innebär ställningstagande till punkterna A-H. Resultatet av uppföljningen dokumenteras vid behov i en ny egenvårdsplan.</w:t>
      </w:r>
    </w:p>
    <w:p w:rsidR="00F61F72" w:rsidRPr="00B05AC1" w:rsidRDefault="00F61F72" w:rsidP="003315AC">
      <w:pPr>
        <w:pStyle w:val="Rubrik2"/>
        <w:keepLines w:val="0"/>
        <w:spacing w:before="480" w:after="0" w:line="240" w:lineRule="auto"/>
        <w:ind w:right="-568"/>
      </w:pPr>
      <w:bookmarkStart w:id="15" w:name="_Toc521699415"/>
      <w:r w:rsidRPr="00B05AC1">
        <w:t>Vid behov av hjälp med egenvård</w:t>
      </w:r>
      <w:bookmarkEnd w:id="15"/>
    </w:p>
    <w:p w:rsidR="00F61F72" w:rsidRPr="00B05AC1" w:rsidRDefault="00F61F72" w:rsidP="003315AC">
      <w:pPr>
        <w:pStyle w:val="JllLptext"/>
        <w:ind w:right="-568"/>
        <w:rPr>
          <w:kern w:val="3"/>
        </w:rPr>
      </w:pPr>
      <w:r w:rsidRPr="00B05AC1">
        <w:rPr>
          <w:kern w:val="3"/>
        </w:rPr>
        <w:t>Om patient har behov av hjälp att utföra egenvårdsåtgärd finns följande alternativ:</w:t>
      </w:r>
    </w:p>
    <w:p w:rsidR="00F61F72" w:rsidRPr="00B05AC1" w:rsidRDefault="00F61F72" w:rsidP="00607994">
      <w:pPr>
        <w:pStyle w:val="Liststycke"/>
        <w:widowControl w:val="0"/>
        <w:numPr>
          <w:ilvl w:val="0"/>
          <w:numId w:val="8"/>
        </w:numPr>
        <w:suppressAutoHyphens/>
        <w:autoSpaceDN w:val="0"/>
        <w:spacing w:after="0" w:line="240" w:lineRule="auto"/>
        <w:ind w:right="-568"/>
        <w:jc w:val="both"/>
        <w:textAlignment w:val="baseline"/>
        <w:rPr>
          <w:rFonts w:eastAsia="Times New Roman" w:cs="Times New Roman"/>
          <w:kern w:val="3"/>
          <w:szCs w:val="24"/>
          <w:lang w:eastAsia="sv-SE"/>
        </w:rPr>
      </w:pPr>
      <w:r w:rsidRPr="00B05AC1">
        <w:rPr>
          <w:rFonts w:eastAsia="Times New Roman" w:cs="Times New Roman"/>
          <w:kern w:val="3"/>
          <w:szCs w:val="24"/>
          <w:lang w:eastAsia="sv-SE"/>
        </w:rPr>
        <w:t>Undersöka möjlighet om närstående kan utföra egenvårdsåtgärden</w:t>
      </w:r>
    </w:p>
    <w:p w:rsidR="00F61F72" w:rsidRPr="00634414" w:rsidRDefault="00F61F72" w:rsidP="00607994">
      <w:pPr>
        <w:pStyle w:val="Liststycke"/>
        <w:widowControl w:val="0"/>
        <w:numPr>
          <w:ilvl w:val="0"/>
          <w:numId w:val="8"/>
        </w:numPr>
        <w:suppressAutoHyphens/>
        <w:autoSpaceDN w:val="0"/>
        <w:spacing w:after="0" w:line="240" w:lineRule="auto"/>
        <w:ind w:right="-568"/>
        <w:jc w:val="both"/>
        <w:textAlignment w:val="baseline"/>
        <w:rPr>
          <w:rFonts w:eastAsia="Times New Roman" w:cs="Times New Roman"/>
          <w:kern w:val="3"/>
          <w:szCs w:val="24"/>
          <w:lang w:eastAsia="sv-SE"/>
        </w:rPr>
      </w:pPr>
      <w:r w:rsidRPr="00634414">
        <w:rPr>
          <w:rFonts w:eastAsia="Times New Roman" w:cs="Times New Roman"/>
          <w:kern w:val="3"/>
          <w:szCs w:val="24"/>
          <w:lang w:eastAsia="sv-SE"/>
        </w:rPr>
        <w:t xml:space="preserve">Patienten kan ansöka om bistånd för praktisk hjälp med att utföra egenvårdsåtgärden.  Ansökan görs hos kommunens socialtjänst som bistånd enligt Socialtjänstlagen (SoL). </w:t>
      </w:r>
      <w:r>
        <w:rPr>
          <w:rFonts w:eastAsia="Times New Roman" w:cs="Times New Roman"/>
          <w:kern w:val="3"/>
          <w:szCs w:val="24"/>
          <w:lang w:eastAsia="sv-SE"/>
        </w:rPr>
        <w:t>Patienten ska bifoga e</w:t>
      </w:r>
      <w:r w:rsidRPr="00634414">
        <w:rPr>
          <w:rFonts w:eastAsia="Times New Roman" w:cs="Times New Roman"/>
          <w:kern w:val="3"/>
          <w:szCs w:val="24"/>
          <w:lang w:eastAsia="sv-SE"/>
        </w:rPr>
        <w:t>genvårds</w:t>
      </w:r>
      <w:r>
        <w:rPr>
          <w:rFonts w:eastAsia="Times New Roman" w:cs="Times New Roman"/>
          <w:kern w:val="3"/>
          <w:szCs w:val="24"/>
          <w:lang w:eastAsia="sv-SE"/>
        </w:rPr>
        <w:t xml:space="preserve">planen </w:t>
      </w:r>
      <w:r w:rsidRPr="00634414">
        <w:rPr>
          <w:rFonts w:eastAsia="Times New Roman" w:cs="Times New Roman"/>
          <w:kern w:val="3"/>
          <w:szCs w:val="24"/>
          <w:lang w:eastAsia="sv-SE"/>
        </w:rPr>
        <w:t>som underlag vid ansökan om bistånd</w:t>
      </w:r>
      <w:r>
        <w:rPr>
          <w:rFonts w:eastAsia="Times New Roman" w:cs="Times New Roman"/>
          <w:kern w:val="3"/>
          <w:szCs w:val="24"/>
          <w:lang w:eastAsia="sv-SE"/>
        </w:rPr>
        <w:t>.</w:t>
      </w:r>
    </w:p>
    <w:p w:rsidR="00F61F72" w:rsidRDefault="00F61F72" w:rsidP="00607994">
      <w:pPr>
        <w:suppressAutoHyphens/>
        <w:autoSpaceDN w:val="0"/>
        <w:spacing w:after="0" w:line="240" w:lineRule="auto"/>
        <w:ind w:right="-568"/>
        <w:textAlignment w:val="baseline"/>
        <w:rPr>
          <w:rFonts w:eastAsia="Times New Roman"/>
          <w:kern w:val="3"/>
          <w:szCs w:val="24"/>
          <w:lang w:eastAsia="sv-SE"/>
        </w:rPr>
      </w:pPr>
    </w:p>
    <w:p w:rsidR="003315AC" w:rsidRDefault="003315AC" w:rsidP="00607994">
      <w:pPr>
        <w:suppressAutoHyphens/>
        <w:autoSpaceDN w:val="0"/>
        <w:spacing w:after="0" w:line="240" w:lineRule="auto"/>
        <w:ind w:right="-568"/>
        <w:textAlignment w:val="baseline"/>
        <w:rPr>
          <w:rFonts w:eastAsia="Times New Roman"/>
          <w:kern w:val="3"/>
          <w:szCs w:val="24"/>
          <w:lang w:eastAsia="sv-SE"/>
        </w:rPr>
      </w:pPr>
    </w:p>
    <w:p w:rsidR="003315AC" w:rsidRPr="00B05AC1" w:rsidRDefault="003315AC" w:rsidP="00607994">
      <w:pPr>
        <w:suppressAutoHyphens/>
        <w:autoSpaceDN w:val="0"/>
        <w:spacing w:after="0" w:line="240" w:lineRule="auto"/>
        <w:ind w:right="-568"/>
        <w:textAlignment w:val="baseline"/>
        <w:rPr>
          <w:rFonts w:eastAsia="Times New Roman"/>
          <w:kern w:val="3"/>
          <w:szCs w:val="24"/>
          <w:lang w:eastAsia="sv-SE"/>
        </w:rPr>
      </w:pPr>
    </w:p>
    <w:p w:rsidR="00F61F72" w:rsidRPr="003315AC" w:rsidRDefault="00F61F72" w:rsidP="003315AC">
      <w:pPr>
        <w:pStyle w:val="JllLptext"/>
        <w:ind w:right="-285"/>
        <w:rPr>
          <w:b/>
        </w:rPr>
      </w:pPr>
      <w:r w:rsidRPr="003315AC">
        <w:rPr>
          <w:b/>
        </w:rPr>
        <w:lastRenderedPageBreak/>
        <w:t>Barn:</w:t>
      </w:r>
    </w:p>
    <w:p w:rsidR="00F61F72" w:rsidRPr="003315AC" w:rsidRDefault="00F61F72" w:rsidP="003315AC">
      <w:pPr>
        <w:pStyle w:val="JllLptext"/>
        <w:ind w:right="-427"/>
      </w:pPr>
      <w:bookmarkStart w:id="16" w:name="_Hlk508976394"/>
      <w:r w:rsidRPr="003315AC">
        <w:t>Föräldrar har ansvar för att hjälpa sina barn med egenvården i det ordinära boendet. Men en bedömning måste först göras utifrån föräldrarnas förmåga att klara av att utföra egenvården på ett säkert sätt. Föräldrar kan inte överlåta egenvården till någon annan utan att ny bedömning görs av ansvarig för egenvårdsplanen.</w:t>
      </w:r>
    </w:p>
    <w:bookmarkEnd w:id="16"/>
    <w:p w:rsidR="00F61F72" w:rsidRPr="003315AC" w:rsidRDefault="00F61F72" w:rsidP="003315AC">
      <w:pPr>
        <w:pStyle w:val="JllLptext"/>
        <w:ind w:right="-427"/>
      </w:pPr>
    </w:p>
    <w:p w:rsidR="00F61F72" w:rsidRPr="003315AC" w:rsidRDefault="00F61F72" w:rsidP="003315AC">
      <w:pPr>
        <w:pStyle w:val="JllLptext"/>
        <w:ind w:right="-427"/>
      </w:pPr>
      <w:bookmarkStart w:id="17" w:name="_Hlk508975906"/>
      <w:r w:rsidRPr="003315AC">
        <w:t>När barnet befinner sig i korttidsvistelse som är en kommunal insats enligt LSS 9 §6, kan uppgifterna inte hanteras som egenvård, utan är alltid hälso- och sjukvård.</w:t>
      </w:r>
    </w:p>
    <w:bookmarkEnd w:id="17"/>
    <w:p w:rsidR="00F61F72" w:rsidRPr="003315AC" w:rsidRDefault="00F61F72" w:rsidP="003315AC">
      <w:pPr>
        <w:pStyle w:val="JllLptext"/>
        <w:ind w:right="-427"/>
      </w:pPr>
    </w:p>
    <w:p w:rsidR="00F61F72" w:rsidRPr="003315AC" w:rsidRDefault="00F61F72" w:rsidP="003315AC">
      <w:pPr>
        <w:pStyle w:val="JllLptext"/>
        <w:ind w:right="-427"/>
      </w:pPr>
      <w:r w:rsidRPr="003315AC">
        <w:t>Då barnet vistas i förskola /skola måste en egenvårdsbedömning göras utifrån aktuella förutsättningar. Planering ska göras i samråd med förskola /skola / elevhälsa.</w:t>
      </w:r>
    </w:p>
    <w:p w:rsidR="00D50542" w:rsidRPr="00B05AC1" w:rsidRDefault="00D50542" w:rsidP="005B76E7">
      <w:pPr>
        <w:pStyle w:val="Rubrik1"/>
        <w:keepLines w:val="0"/>
        <w:pBdr>
          <w:bottom w:val="single" w:sz="18" w:space="1" w:color="A20033"/>
        </w:pBdr>
        <w:spacing w:before="480" w:after="0" w:line="240" w:lineRule="auto"/>
      </w:pPr>
      <w:bookmarkStart w:id="18" w:name="_Toc521699416"/>
      <w:r>
        <w:t>ANSVAR</w:t>
      </w:r>
      <w:bookmarkEnd w:id="18"/>
    </w:p>
    <w:p w:rsidR="00F61F72" w:rsidRPr="00B05AC1" w:rsidRDefault="00F61F72" w:rsidP="005328DD">
      <w:pPr>
        <w:autoSpaceDE w:val="0"/>
        <w:autoSpaceDN w:val="0"/>
        <w:adjustRightInd w:val="0"/>
        <w:spacing w:after="0" w:line="240" w:lineRule="auto"/>
        <w:ind w:right="-285"/>
        <w:rPr>
          <w:rFonts w:ascii="Arial" w:hAnsi="Arial" w:cs="Arial"/>
          <w:color w:val="000000"/>
          <w:szCs w:val="20"/>
        </w:rPr>
      </w:pPr>
    </w:p>
    <w:p w:rsidR="00F61F72" w:rsidRPr="00B05AC1" w:rsidRDefault="00F61F72" w:rsidP="00D50542">
      <w:pPr>
        <w:pStyle w:val="JllLptext"/>
        <w:ind w:right="-568"/>
      </w:pPr>
      <w:r w:rsidRPr="00B05AC1">
        <w:rPr>
          <w:b/>
        </w:rPr>
        <w:t>Vårdgivare</w:t>
      </w:r>
      <w:r w:rsidRPr="00B05AC1">
        <w:t xml:space="preserve"> (primärvård, specialiserad vård och kommunal vård) ansvarar för att den legitimerade personalen har tillräcklig kompetens för att bedöma, planera, instruera, följa upp och dokumentera egenvård.</w:t>
      </w:r>
    </w:p>
    <w:p w:rsidR="00F61F72" w:rsidRPr="00B05AC1" w:rsidRDefault="00F61F72" w:rsidP="005328DD">
      <w:pPr>
        <w:pStyle w:val="JllLptext"/>
        <w:ind w:right="-285"/>
      </w:pPr>
    </w:p>
    <w:p w:rsidR="00F61F72" w:rsidRPr="00B05AC1" w:rsidRDefault="00F61F72" w:rsidP="00D50542">
      <w:pPr>
        <w:pStyle w:val="JllLptext"/>
        <w:ind w:right="-568"/>
      </w:pPr>
      <w:r w:rsidRPr="00B05AC1">
        <w:t xml:space="preserve">Det är </w:t>
      </w:r>
      <w:r w:rsidRPr="00B05AC1">
        <w:rPr>
          <w:b/>
        </w:rPr>
        <w:t>den behandlande legitimerade yrkesutövaren</w:t>
      </w:r>
      <w:r w:rsidRPr="00B05AC1">
        <w:t xml:space="preserve"> inom hälso- och sjukvården som inom sitt ansvarsområde ska göra en bedömning av om en hälso- och sjukvårdsåtgärd kan utföras som egenvård</w:t>
      </w:r>
      <w:r>
        <w:t>.</w:t>
      </w:r>
      <w:r w:rsidRPr="00B05AC1">
        <w:t xml:space="preserve"> T.ex. läkare ska bedöma om läkemedelsbehandling kan vara egenvård för viss patient (läkarens ansvarsområde</w:t>
      </w:r>
      <w:r>
        <w:t>, se bilaga 10</w:t>
      </w:r>
      <w:r w:rsidRPr="00B05AC1">
        <w:t>).</w:t>
      </w:r>
      <w:r w:rsidRPr="00E84C1D">
        <w:t xml:space="preserve"> </w:t>
      </w:r>
      <w:r>
        <w:t>Bedömningen kan bygga på inhämtande av uppgifter från andra professioner.</w:t>
      </w:r>
      <w:r w:rsidRPr="00E84C1D">
        <w:t xml:space="preserve"> Dessa </w:t>
      </w:r>
      <w:r>
        <w:t>kan vara behjälpliga vid upprättande av planen.</w:t>
      </w:r>
    </w:p>
    <w:p w:rsidR="00F61F72" w:rsidRPr="00B05AC1" w:rsidRDefault="00F61F72" w:rsidP="005328DD">
      <w:pPr>
        <w:pStyle w:val="JllLptext"/>
        <w:ind w:right="-285"/>
      </w:pPr>
    </w:p>
    <w:p w:rsidR="00F61F72" w:rsidRPr="00B05AC1" w:rsidRDefault="00F61F72" w:rsidP="005328DD">
      <w:pPr>
        <w:pStyle w:val="JllLptext"/>
        <w:ind w:right="-285"/>
      </w:pPr>
      <w:r w:rsidRPr="00B05AC1">
        <w:t xml:space="preserve">När bedömningen görs i samband med vårdplanering vid in- och utskrivning av patienter i slutenvården ska </w:t>
      </w:r>
      <w:r w:rsidRPr="00B05AC1">
        <w:rPr>
          <w:b/>
        </w:rPr>
        <w:t xml:space="preserve">den behandlande läkaren </w:t>
      </w:r>
      <w:r w:rsidRPr="00B05AC1">
        <w:t>göra en bedömning av, om åtgärden kan utföras som egenvård enligt SOSFS 2005:27, 3 kap. 4§ fjärde stycket om samverkan vid in- och utskrivning av patienter i sluten vård.</w:t>
      </w:r>
    </w:p>
    <w:p w:rsidR="00F61F72" w:rsidRPr="00B05AC1" w:rsidRDefault="00F61F72" w:rsidP="005328DD">
      <w:pPr>
        <w:pStyle w:val="JllLptext"/>
        <w:ind w:right="-285"/>
      </w:pPr>
    </w:p>
    <w:p w:rsidR="00F61F72" w:rsidRPr="000F69D6" w:rsidRDefault="00F61F72" w:rsidP="005328DD">
      <w:pPr>
        <w:pStyle w:val="JllLptext"/>
        <w:ind w:right="-285"/>
        <w:rPr>
          <w:kern w:val="3"/>
        </w:rPr>
      </w:pPr>
      <w:r w:rsidRPr="00B05AC1">
        <w:rPr>
          <w:b/>
          <w:kern w:val="3"/>
        </w:rPr>
        <w:t>Biståndshandläggare</w:t>
      </w:r>
      <w:r w:rsidRPr="00B05AC1">
        <w:rPr>
          <w:kern w:val="3"/>
        </w:rPr>
        <w:t xml:space="preserve"> handlägger ansökan om praktisk hjälp </w:t>
      </w:r>
      <w:r w:rsidRPr="001232B6">
        <w:rPr>
          <w:kern w:val="3"/>
        </w:rPr>
        <w:t>med</w:t>
      </w:r>
      <w:r w:rsidRPr="00B05AC1">
        <w:rPr>
          <w:kern w:val="3"/>
        </w:rPr>
        <w:t xml:space="preserve"> egenvårdsåtgärd utifrån egenvårds</w:t>
      </w:r>
      <w:r>
        <w:rPr>
          <w:kern w:val="3"/>
        </w:rPr>
        <w:t>planen</w:t>
      </w:r>
      <w:r w:rsidRPr="000F69D6">
        <w:rPr>
          <w:kern w:val="3"/>
        </w:rPr>
        <w:t>. För att biståndshandläggare ska kunna besluta om egenvård behöver underlag med information enligt punkt A-H egenvårdsplan inkomma.</w:t>
      </w:r>
    </w:p>
    <w:p w:rsidR="00F61F72" w:rsidRDefault="00F61F72" w:rsidP="005328DD">
      <w:pPr>
        <w:pStyle w:val="JllLptext"/>
        <w:ind w:right="-285"/>
        <w:rPr>
          <w:kern w:val="3"/>
        </w:rPr>
      </w:pPr>
    </w:p>
    <w:p w:rsidR="00F61F72" w:rsidRDefault="00F61F72" w:rsidP="00AC292C">
      <w:pPr>
        <w:pStyle w:val="JllLptext"/>
        <w:ind w:right="-568"/>
        <w:rPr>
          <w:kern w:val="3"/>
        </w:rPr>
      </w:pPr>
      <w:r w:rsidRPr="000F69D6">
        <w:rPr>
          <w:kern w:val="3"/>
        </w:rPr>
        <w:t>Kommunens socialtjänst ska handlägga ansökan skyndsamt och fattar beslut om bistånd i form praktisk hjälp med egenvård, enligt socialtjänstlagen. Fram till att biståndsbeslut är fattat ansvarar hälso- och sjukvården för insatsen.</w:t>
      </w:r>
    </w:p>
    <w:p w:rsidR="00DE2F46" w:rsidRPr="000F69D6" w:rsidRDefault="00DE2F46" w:rsidP="00AC292C">
      <w:pPr>
        <w:pStyle w:val="JllLptext"/>
        <w:ind w:right="-568"/>
        <w:rPr>
          <w:kern w:val="3"/>
        </w:rPr>
      </w:pPr>
    </w:p>
    <w:p w:rsidR="00F61F72" w:rsidRPr="00AC292C" w:rsidRDefault="00F61F72" w:rsidP="00AC292C">
      <w:pPr>
        <w:pStyle w:val="JllLptext"/>
        <w:ind w:right="-568"/>
        <w:rPr>
          <w:kern w:val="3"/>
        </w:rPr>
      </w:pPr>
      <w:r w:rsidRPr="00AC292C">
        <w:rPr>
          <w:kern w:val="3"/>
        </w:rPr>
        <w:t xml:space="preserve">I syfte att få en god och effektiv samverkan ska behandlande läkare, när det är möjligt, utfärda en egenvårdsplan i förväg eller i samband med att behov uppstår, exempelvis vid gråstarrsoperation. </w:t>
      </w:r>
      <w:r w:rsidRPr="00AC292C">
        <w:rPr>
          <w:kern w:val="3"/>
        </w:rPr>
        <w:lastRenderedPageBreak/>
        <w:t xml:space="preserve">Då kan handläggaren få ansökan i förväg och medborgaren kan få hjälp med egenvårdsåtgärden enligt socialtjänstlagen direkt när behovet uppstår. </w:t>
      </w:r>
    </w:p>
    <w:p w:rsidR="00F61F72" w:rsidRPr="00B05AC1" w:rsidRDefault="00F61F72" w:rsidP="005328DD">
      <w:pPr>
        <w:pStyle w:val="Rubrik2"/>
        <w:keepLines w:val="0"/>
        <w:spacing w:before="480" w:after="240" w:line="240" w:lineRule="auto"/>
        <w:ind w:right="-285"/>
      </w:pPr>
      <w:bookmarkStart w:id="19" w:name="_Toc521699417"/>
      <w:r w:rsidRPr="00B05AC1">
        <w:t>Ansvar samordning</w:t>
      </w:r>
      <w:bookmarkEnd w:id="19"/>
      <w:r w:rsidRPr="00B05AC1">
        <w:t xml:space="preserve"> </w:t>
      </w:r>
    </w:p>
    <w:p w:rsidR="00F61F72" w:rsidRPr="00B05AC1" w:rsidRDefault="00F61F72" w:rsidP="00DE2F46">
      <w:pPr>
        <w:pStyle w:val="JllLptext"/>
        <w:ind w:right="-568"/>
      </w:pPr>
      <w:r w:rsidRPr="00B05AC1">
        <w:t>När flera vårdgivare eller huvudmän behöver samverka för att säkerställa att patientens behov av insatser tillgodoses har huvudmännen skyldighet erbjuda</w:t>
      </w:r>
      <w:r w:rsidRPr="00B05AC1">
        <w:rPr>
          <w:color w:val="FF0000"/>
        </w:rPr>
        <w:t xml:space="preserve"> </w:t>
      </w:r>
      <w:r w:rsidRPr="00B05AC1">
        <w:t xml:space="preserve">samordnad individuell plan (SIP). Hänvisning till </w:t>
      </w:r>
      <w:r>
        <w:t xml:space="preserve">SOSFS 2009:6, </w:t>
      </w:r>
      <w:r w:rsidRPr="00B05AC1">
        <w:t xml:space="preserve">kap 3, </w:t>
      </w:r>
      <w:r>
        <w:t>2</w:t>
      </w:r>
      <w:r w:rsidRPr="00B05AC1">
        <w:t xml:space="preserve">§ punkterna 1 och 2. Egenvårdsplan kan vara tillräcklig om det framgår vem som har ansvar för respektive åtgärd och vem som har ansvar för patientens samlade insatser. Det ska framgå i dokumentationen att man har erbjudit SIP. </w:t>
      </w:r>
    </w:p>
    <w:p w:rsidR="00F61F72" w:rsidRPr="00B05AC1" w:rsidRDefault="00F61F72" w:rsidP="00DE2F46">
      <w:pPr>
        <w:pStyle w:val="JllLptext"/>
        <w:ind w:right="-568"/>
        <w:rPr>
          <w:szCs w:val="20"/>
        </w:rPr>
      </w:pPr>
    </w:p>
    <w:p w:rsidR="00F61F72" w:rsidRPr="00B05AC1" w:rsidRDefault="00DE2F46" w:rsidP="005328DD">
      <w:pPr>
        <w:pStyle w:val="Rubrik1"/>
        <w:keepLines w:val="0"/>
        <w:pBdr>
          <w:bottom w:val="single" w:sz="18" w:space="1" w:color="A20033"/>
        </w:pBdr>
        <w:spacing w:before="480" w:after="240" w:line="240" w:lineRule="auto"/>
        <w:ind w:right="-285"/>
      </w:pPr>
      <w:bookmarkStart w:id="20" w:name="_Toc521699418"/>
      <w:r>
        <w:t>AVVIKELSE</w:t>
      </w:r>
      <w:bookmarkEnd w:id="20"/>
    </w:p>
    <w:p w:rsidR="00F61F72" w:rsidRPr="00B05AC1" w:rsidRDefault="00F61F72" w:rsidP="00DE2F46">
      <w:pPr>
        <w:pStyle w:val="JllLptext"/>
        <w:ind w:right="-568"/>
      </w:pPr>
      <w:r w:rsidRPr="00B05AC1">
        <w:t xml:space="preserve">Om patienten drabbas av eller utsätts för risk att drabbas av allvarlig skada eller sjukdom på grund av brister i egenvårdsbedömningen ska detta rapporteras som avvikelse enligt respektive verksamhets rutiner för avvikelsehantering. </w:t>
      </w:r>
      <w:r>
        <w:t>Den hälso- och sjukvårdspersonal som är ansvarig för egenvårdsplanen</w:t>
      </w:r>
      <w:r w:rsidRPr="00B05AC1">
        <w:t xml:space="preserve"> ska få återkoppling direkt efter händelsen.</w:t>
      </w:r>
    </w:p>
    <w:p w:rsidR="00F61F72" w:rsidRPr="00B05AC1" w:rsidRDefault="00F61F72" w:rsidP="00DE2F46">
      <w:pPr>
        <w:pStyle w:val="JllLptext"/>
        <w:ind w:right="-568"/>
      </w:pPr>
    </w:p>
    <w:p w:rsidR="00F61F72" w:rsidRPr="00B05AC1" w:rsidRDefault="00F61F72" w:rsidP="00DE2F46">
      <w:pPr>
        <w:pStyle w:val="JllLptext"/>
        <w:ind w:right="-568"/>
      </w:pPr>
      <w:r w:rsidRPr="00B05AC1">
        <w:t>Ställningstagande görs av verksamhetschef i samråd med chefläkare om anmälan ska göras enligt Lex Maria. Inom kommunal vård är det medicinskt ansvarig sjuksköterska (MAS) och medicinskt ansvarig för rehabilitering (MAR) som har motsvarande uppgift.</w:t>
      </w:r>
    </w:p>
    <w:p w:rsidR="00F61F72" w:rsidRPr="00B05AC1" w:rsidRDefault="00F61F72" w:rsidP="00DE2F46">
      <w:pPr>
        <w:pStyle w:val="JllLptext"/>
        <w:ind w:right="-568"/>
      </w:pPr>
    </w:p>
    <w:p w:rsidR="00F61F72" w:rsidRPr="00B05AC1" w:rsidRDefault="00F61F72" w:rsidP="00DE2F46">
      <w:pPr>
        <w:pStyle w:val="JllLptext"/>
        <w:ind w:right="-568"/>
      </w:pPr>
      <w:r w:rsidRPr="00B05AC1">
        <w:t>Då personal är utförare av egenvårdsåtgärden kan brister i utförande bli föremål för utredning enligt Lex Sarah.</w:t>
      </w:r>
    </w:p>
    <w:p w:rsidR="00F61F72" w:rsidRPr="00B05AC1" w:rsidRDefault="00DE2F46" w:rsidP="005328DD">
      <w:pPr>
        <w:pStyle w:val="Rubrik1"/>
        <w:keepLines w:val="0"/>
        <w:pBdr>
          <w:bottom w:val="single" w:sz="18" w:space="1" w:color="A20033"/>
        </w:pBdr>
        <w:spacing w:before="480" w:after="240" w:line="240" w:lineRule="auto"/>
        <w:ind w:right="-285"/>
      </w:pPr>
      <w:bookmarkStart w:id="21" w:name="_Toc521699419"/>
      <w:r>
        <w:t>REFERENSLISTA</w:t>
      </w:r>
      <w:bookmarkEnd w:id="21"/>
    </w:p>
    <w:p w:rsidR="00F61F72" w:rsidRPr="00B05AC1" w:rsidRDefault="00F61F72" w:rsidP="005328DD">
      <w:pPr>
        <w:pStyle w:val="JllLptext"/>
        <w:ind w:right="-285"/>
      </w:pPr>
      <w:r w:rsidRPr="00B05AC1">
        <w:t>Bedömning av om en hälso- och sjukvårdsåtgärd kan utföras som egenvård (SOSFS 2009:6)</w:t>
      </w:r>
    </w:p>
    <w:p w:rsidR="00F61F72" w:rsidRPr="00B05AC1" w:rsidRDefault="00F61F72" w:rsidP="005328DD">
      <w:pPr>
        <w:pStyle w:val="JllLptext"/>
        <w:ind w:right="-285"/>
      </w:pPr>
      <w:r w:rsidRPr="00B05AC1">
        <w:t>Socialstyrelsens föreskrifter om bedömningen av egenvård. Meddelandeblad nr6/2013.</w:t>
      </w:r>
    </w:p>
    <w:p w:rsidR="00F61F72" w:rsidRPr="008743EC" w:rsidRDefault="00F61F72" w:rsidP="005328DD">
      <w:pPr>
        <w:pStyle w:val="JllLptext"/>
        <w:ind w:right="-285"/>
      </w:pPr>
      <w:r w:rsidRPr="008743EC">
        <w:t>Ordination och hantering av läkemedel i hälso- och sjukvården HSLF-FS 2017:37</w:t>
      </w:r>
    </w:p>
    <w:p w:rsidR="00F61F72" w:rsidRPr="00B05AC1" w:rsidRDefault="00F61F72" w:rsidP="005328DD">
      <w:pPr>
        <w:pStyle w:val="JllLptext"/>
        <w:ind w:right="-285"/>
      </w:pPr>
      <w:r w:rsidRPr="00B05AC1">
        <w:t>Rutin för avvikelsehantering landsting och kommuner</w:t>
      </w:r>
    </w:p>
    <w:p w:rsidR="00F61F72" w:rsidRPr="00B05AC1" w:rsidRDefault="00F61F72" w:rsidP="005328DD">
      <w:pPr>
        <w:pStyle w:val="JllLptext"/>
        <w:ind w:right="-285"/>
      </w:pPr>
      <w:r w:rsidRPr="00B05AC1">
        <w:t>Skollagen 2010:800</w:t>
      </w:r>
    </w:p>
    <w:p w:rsidR="00F61F72" w:rsidRDefault="00F61F72" w:rsidP="005328DD">
      <w:pPr>
        <w:pStyle w:val="JllLptext"/>
        <w:ind w:right="-285"/>
      </w:pPr>
      <w:r w:rsidRPr="00B05AC1">
        <w:t>Mer om egenvård i förskolan /skolan, Skolverket 18 februari 2014</w:t>
      </w:r>
    </w:p>
    <w:p w:rsidR="00F61F72" w:rsidRDefault="00F61F72" w:rsidP="005328DD">
      <w:pPr>
        <w:pStyle w:val="JllLptext"/>
        <w:ind w:right="-285"/>
      </w:pPr>
    </w:p>
    <w:p w:rsidR="00F61F72" w:rsidRDefault="00F61F72" w:rsidP="005328DD">
      <w:pPr>
        <w:pStyle w:val="JllLptext"/>
        <w:ind w:right="-285"/>
      </w:pPr>
    </w:p>
    <w:p w:rsidR="00F61F72" w:rsidRDefault="00F61F72" w:rsidP="005328DD">
      <w:pPr>
        <w:pStyle w:val="JllLptext"/>
        <w:ind w:right="-285"/>
      </w:pPr>
    </w:p>
    <w:p w:rsidR="00F61F72" w:rsidRDefault="00F61F72" w:rsidP="005328DD">
      <w:pPr>
        <w:pStyle w:val="JllLptext"/>
        <w:ind w:right="-285"/>
      </w:pPr>
    </w:p>
    <w:p w:rsidR="00F61F72" w:rsidRPr="00B05AC1" w:rsidRDefault="00DE2F46" w:rsidP="00F61F72">
      <w:pPr>
        <w:pStyle w:val="Rubrik1"/>
        <w:keepLines w:val="0"/>
        <w:pBdr>
          <w:bottom w:val="single" w:sz="18" w:space="1" w:color="A20033"/>
        </w:pBdr>
        <w:spacing w:before="480" w:after="240" w:line="240" w:lineRule="auto"/>
      </w:pPr>
      <w:bookmarkStart w:id="22" w:name="_Toc521699420"/>
      <w:r>
        <w:lastRenderedPageBreak/>
        <w:t>BILAGOR</w:t>
      </w:r>
      <w:bookmarkEnd w:id="22"/>
    </w:p>
    <w:p w:rsidR="00F61F72" w:rsidRPr="00B05AC1" w:rsidRDefault="00F61F72" w:rsidP="00F61F72">
      <w:pPr>
        <w:pStyle w:val="Rubrik2"/>
        <w:keepLines w:val="0"/>
        <w:spacing w:before="480" w:after="240" w:line="240" w:lineRule="auto"/>
      </w:pPr>
      <w:bookmarkStart w:id="23" w:name="_Toc521699421"/>
      <w:r w:rsidRPr="00B05AC1">
        <w:t>Flödesschema för bedömning av egenvård</w:t>
      </w:r>
      <w:bookmarkEnd w:id="23"/>
    </w:p>
    <w:p w:rsidR="00F61F72" w:rsidRPr="00B05AC1" w:rsidRDefault="00ED769C" w:rsidP="00F61F72">
      <w:r>
        <w:rPr>
          <w:noProof/>
        </w:rPr>
        <mc:AlternateContent>
          <mc:Choice Requires="wps">
            <w:drawing>
              <wp:anchor distT="0" distB="0" distL="114300" distR="114300" simplePos="0" relativeHeight="251646976" behindDoc="0" locked="0" layoutInCell="1" allowOverlap="1">
                <wp:simplePos x="0" y="0"/>
                <wp:positionH relativeFrom="column">
                  <wp:posOffset>1732915</wp:posOffset>
                </wp:positionH>
                <wp:positionV relativeFrom="paragraph">
                  <wp:posOffset>113665</wp:posOffset>
                </wp:positionV>
                <wp:extent cx="2668905" cy="558165"/>
                <wp:effectExtent l="0" t="0" r="0" b="0"/>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558165"/>
                        </a:xfrm>
                        <a:prstGeom prst="rect">
                          <a:avLst/>
                        </a:prstGeom>
                        <a:solidFill>
                          <a:srgbClr val="FFFFFF"/>
                        </a:solidFill>
                        <a:ln w="9525">
                          <a:solidFill>
                            <a:srgbClr val="000000"/>
                          </a:solidFill>
                          <a:miter lim="800000"/>
                          <a:headEnd/>
                          <a:tailEnd/>
                        </a:ln>
                      </wps:spPr>
                      <wps:txbx>
                        <w:txbxContent>
                          <w:p w:rsidR="00F61F72" w:rsidRPr="00054377" w:rsidRDefault="00F61F72" w:rsidP="00F61F72">
                            <w:pPr>
                              <w:jc w:val="center"/>
                              <w:rPr>
                                <w:b/>
                              </w:rPr>
                            </w:pPr>
                            <w:r w:rsidRPr="00054377">
                              <w:rPr>
                                <w:b/>
                              </w:rPr>
                              <w:t>Hälso- och sjukvårdsåtgärd</w:t>
                            </w:r>
                          </w:p>
                          <w:p w:rsidR="00F61F72" w:rsidRPr="00054377" w:rsidRDefault="00F61F72" w:rsidP="00F61F72">
                            <w:pPr>
                              <w:jc w:val="center"/>
                              <w:rPr>
                                <w:i/>
                              </w:rPr>
                            </w:pPr>
                            <w:r w:rsidRPr="00054377">
                              <w:rPr>
                                <w:i/>
                              </w:rPr>
                              <w:t>Kan åtgärden utföras som egenvård?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36.45pt;margin-top:8.95pt;width:210.15pt;height:43.9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">
                <v:textbox style="mso-fit-shape-to-text:t">
                  <w:txbxContent>
                    <w:p w:rsidR="00F61F72" w:rsidRPr="00054377" w:rsidRDefault="00F61F72" w:rsidP="00F61F72">
                      <w:pPr>
                        <w:jc w:val="center"/>
                        <w:rPr>
                          <w:b/>
                        </w:rPr>
                      </w:pPr>
                      <w:r w:rsidRPr="00054377">
                        <w:rPr>
                          <w:b/>
                        </w:rPr>
                        <w:t>Hälso- och sjukvårdsåtgärd</w:t>
                      </w:r>
                    </w:p>
                    <w:p w:rsidR="00F61F72" w:rsidRPr="00054377" w:rsidRDefault="00F61F72" w:rsidP="00F61F72">
                      <w:pPr>
                        <w:jc w:val="center"/>
                        <w:rPr>
                          <w:i/>
                        </w:rPr>
                      </w:pPr>
                      <w:r w:rsidRPr="00054377">
                        <w:rPr>
                          <w:i/>
                        </w:rPr>
                        <w:t>Kan åtgärden utföras som egenvård?</w:t>
                      </w:r>
                    </w:p>
                  </w:txbxContent>
                </v:textbox>
              </v:shape>
            </w:pict>
          </mc:Fallback>
        </mc:AlternateContent>
      </w:r>
    </w:p>
    <w:p w:rsidR="00F61F72" w:rsidRPr="00B05AC1" w:rsidRDefault="00F61F72" w:rsidP="00F61F72"/>
    <w:p w:rsidR="00F61F72" w:rsidRPr="00B05AC1" w:rsidRDefault="00ED769C" w:rsidP="00F61F72">
      <w:r>
        <w:rPr>
          <w:noProof/>
        </w:rPr>
        <mc:AlternateContent>
          <mc:Choice Requires="wps">
            <w:drawing>
              <wp:anchor distT="0" distB="0" distL="114300" distR="114300" simplePos="0" relativeHeight="251648000" behindDoc="0" locked="0" layoutInCell="1" allowOverlap="1">
                <wp:simplePos x="0" y="0"/>
                <wp:positionH relativeFrom="column">
                  <wp:posOffset>2854960</wp:posOffset>
                </wp:positionH>
                <wp:positionV relativeFrom="paragraph">
                  <wp:posOffset>219710</wp:posOffset>
                </wp:positionV>
                <wp:extent cx="417195" cy="750570"/>
                <wp:effectExtent l="19050" t="0" r="40005" b="30480"/>
                <wp:wrapNone/>
                <wp:docPr id="4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750570"/>
                        </a:xfrm>
                        <a:prstGeom prst="downArrow">
                          <a:avLst>
                            <a:gd name="adj1" fmla="val 50000"/>
                            <a:gd name="adj2" fmla="val 44977"/>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171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224.8pt;margin-top:17.3pt;width:32.85pt;height:59.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" fillcolor="#fabf8f [1945]" strokecolor="#f79646 [3209]" strokeweight="1pt">
                <v:fill color2="#f79646 [3209]" focus="50%" type="gradient"/>
                <v:shadow on="t" color="#974706 [1609]" offset="1pt"/>
                <v:textbox style="layout-flow:vertical-ideographic"/>
              </v:shape>
            </w:pict>
          </mc:Fallback>
        </mc:AlternateContent>
      </w:r>
    </w:p>
    <w:p w:rsidR="00F61F72" w:rsidRPr="00B05AC1" w:rsidRDefault="00F61F72" w:rsidP="00F61F72"/>
    <w:p w:rsidR="00F61F72" w:rsidRPr="00B05AC1" w:rsidRDefault="00F61F72" w:rsidP="00F61F72"/>
    <w:p w:rsidR="00F61F72" w:rsidRPr="00B05AC1" w:rsidRDefault="00ED769C" w:rsidP="00F61F72">
      <w:r>
        <w:rPr>
          <w:noProof/>
        </w:rPr>
        <mc:AlternateContent>
          <mc:Choice Requires="wps">
            <w:drawing>
              <wp:anchor distT="0" distB="0" distL="114300" distR="114300" simplePos="0" relativeHeight="251666432" behindDoc="0" locked="0" layoutInCell="1" allowOverlap="1">
                <wp:simplePos x="0" y="0"/>
                <wp:positionH relativeFrom="column">
                  <wp:posOffset>5469255</wp:posOffset>
                </wp:positionH>
                <wp:positionV relativeFrom="paragraph">
                  <wp:posOffset>173990</wp:posOffset>
                </wp:positionV>
                <wp:extent cx="656590" cy="564515"/>
                <wp:effectExtent l="19050" t="19050" r="10160" b="45085"/>
                <wp:wrapNone/>
                <wp:docPr id="3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90" cy="564515"/>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A4615" id="Oval 22" o:spid="_x0000_s1026" style="position:absolute;margin-left:430.65pt;margin-top:13.7pt;width:51.7pt;height:4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" fillcolor="#c0504d [3205]" strokecolor="#f2f2f2 [3041]" strokeweight="3pt">
                <v:shadow on="t" color="#622423 [1605]" opacity=".5" offset="1pt"/>
              </v:oval>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1268095</wp:posOffset>
                </wp:positionH>
                <wp:positionV relativeFrom="paragraph">
                  <wp:posOffset>76200</wp:posOffset>
                </wp:positionV>
                <wp:extent cx="3655060" cy="631825"/>
                <wp:effectExtent l="0" t="0" r="2540" b="0"/>
                <wp:wrapNone/>
                <wp:docPr id="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060" cy="631825"/>
                        </a:xfrm>
                        <a:prstGeom prst="rect">
                          <a:avLst/>
                        </a:prstGeom>
                        <a:solidFill>
                          <a:srgbClr val="FFFFFF"/>
                        </a:solidFill>
                        <a:ln w="9525">
                          <a:solidFill>
                            <a:srgbClr val="000000"/>
                          </a:solidFill>
                          <a:miter lim="800000"/>
                          <a:headEnd/>
                          <a:tailEnd/>
                        </a:ln>
                      </wps:spPr>
                      <wps:txbx>
                        <w:txbxContent>
                          <w:p w:rsidR="00F61F72" w:rsidRDefault="00F61F72" w:rsidP="00F61F72">
                            <w:pPr>
                              <w:jc w:val="center"/>
                            </w:pPr>
                            <w:r>
                              <w:t>Kan åtgärden utföras på ett patientsäkert sätt?</w:t>
                            </w:r>
                          </w:p>
                          <w:p w:rsidR="00F61F72" w:rsidRDefault="00F61F72" w:rsidP="00F61F72">
                            <w:pPr>
                              <w:jc w:val="center"/>
                            </w:pPr>
                            <w:r>
                              <w:t>Ta ställning till risker!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99.85pt;margin-top:6pt;width:287.8pt;height:4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">
                <v:textbox>
                  <w:txbxContent>
                    <w:p w:rsidR="00F61F72" w:rsidRDefault="00F61F72" w:rsidP="00F61F72">
                      <w:pPr>
                        <w:jc w:val="center"/>
                      </w:pPr>
                      <w:r>
                        <w:t>Kan åtgärden utföras på ett patientsäkert sätt?</w:t>
                      </w:r>
                    </w:p>
                    <w:p w:rsidR="00F61F72" w:rsidRDefault="00F61F72" w:rsidP="00F61F72">
                      <w:pPr>
                        <w:jc w:val="center"/>
                      </w:pPr>
                      <w:r>
                        <w:t>Ta ställning till risker!</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-164465</wp:posOffset>
                </wp:positionH>
                <wp:positionV relativeFrom="paragraph">
                  <wp:posOffset>191135</wp:posOffset>
                </wp:positionV>
                <wp:extent cx="563245" cy="419100"/>
                <wp:effectExtent l="19050" t="19050" r="27305" b="38100"/>
                <wp:wrapNone/>
                <wp:docPr id="3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41910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F61F72" w:rsidRPr="00F9468C" w:rsidRDefault="00F61F72" w:rsidP="00F61F72">
                            <w:pPr>
                              <w:rPr>
                                <w:sz w:val="22"/>
                              </w:rPr>
                            </w:pPr>
                            <w:r w:rsidRPr="00F9468C">
                              <w:rPr>
                                <w:sz w:val="22"/>
                              </w:rPr>
                              <w:t>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8" style="position:absolute;margin-left:-12.95pt;margin-top:15.05pt;width:44.35pt;height: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" fillcolor="#9bbb59 [3206]" strokecolor="#f2f2f2 [3041]" strokeweight="3pt">
                <v:shadow on="t" color="#4e6128 [1606]" opacity=".5" offset="1pt"/>
                <v:textbox>
                  <w:txbxContent>
                    <w:p w:rsidR="00F61F72" w:rsidRPr="00F9468C" w:rsidRDefault="00F61F72" w:rsidP="00F61F72">
                      <w:pPr>
                        <w:rPr>
                          <w:sz w:val="22"/>
                        </w:rPr>
                      </w:pPr>
                      <w:r w:rsidRPr="00F9468C">
                        <w:rPr>
                          <w:sz w:val="22"/>
                        </w:rPr>
                        <w:t>JA</w:t>
                      </w:r>
                    </w:p>
                  </w:txbxContent>
                </v:textbox>
              </v:oval>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423545</wp:posOffset>
                </wp:positionH>
                <wp:positionV relativeFrom="paragraph">
                  <wp:posOffset>299085</wp:posOffset>
                </wp:positionV>
                <wp:extent cx="1012190" cy="229235"/>
                <wp:effectExtent l="57150" t="38100" r="0" b="37465"/>
                <wp:wrapNone/>
                <wp:docPr id="3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2190" cy="229235"/>
                        </a:xfrm>
                        <a:prstGeom prst="leftArrow">
                          <a:avLst>
                            <a:gd name="adj1" fmla="val 50000"/>
                            <a:gd name="adj2" fmla="val 110388"/>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5484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 o:spid="_x0000_s1026" type="#_x0000_t66" style="position:absolute;margin-left:33.35pt;margin-top:23.55pt;width:79.7pt;height:18.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" fillcolor="#9bbb59 [3206]" strokecolor="#f2f2f2 [3041]" strokeweight="3pt">
                <v:shadow on="t" color="#4e6128 [1606]" opacity=".5" offset="1pt"/>
              </v:shape>
            </w:pict>
          </mc:Fallback>
        </mc:AlternateContent>
      </w:r>
    </w:p>
    <w:p w:rsidR="00F61F72" w:rsidRPr="00B05AC1" w:rsidRDefault="00ED769C" w:rsidP="00F61F72">
      <w:pPr>
        <w:spacing w:line="240" w:lineRule="auto"/>
        <w:jc w:val="center"/>
      </w:pPr>
      <w:r>
        <w:rPr>
          <w:noProof/>
        </w:rPr>
        <mc:AlternateContent>
          <mc:Choice Requires="wps">
            <w:drawing>
              <wp:anchor distT="0" distB="0" distL="114300" distR="114300" simplePos="0" relativeHeight="251667456" behindDoc="0" locked="0" layoutInCell="1" allowOverlap="1">
                <wp:simplePos x="0" y="0"/>
                <wp:positionH relativeFrom="column">
                  <wp:posOffset>5604510</wp:posOffset>
                </wp:positionH>
                <wp:positionV relativeFrom="paragraph">
                  <wp:posOffset>121920</wp:posOffset>
                </wp:positionV>
                <wp:extent cx="448945" cy="269240"/>
                <wp:effectExtent l="0" t="0" r="8255" b="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69240"/>
                        </a:xfrm>
                        <a:prstGeom prst="rect">
                          <a:avLst/>
                        </a:prstGeom>
                        <a:solidFill>
                          <a:srgbClr val="FFFFFF"/>
                        </a:solidFill>
                        <a:ln w="9525">
                          <a:solidFill>
                            <a:srgbClr val="000000"/>
                          </a:solidFill>
                          <a:miter lim="800000"/>
                          <a:headEnd/>
                          <a:tailEnd/>
                        </a:ln>
                      </wps:spPr>
                      <wps:txbx>
                        <w:txbxContent>
                          <w:p w:rsidR="00F61F72" w:rsidRDefault="00F61F72" w:rsidP="00F61F72">
                            <w:r>
                              <w:t>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441.3pt;margin-top:9.6pt;width:35.35pt;height:2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">
                <v:textbox>
                  <w:txbxContent>
                    <w:p w:rsidR="00F61F72" w:rsidRDefault="00F61F72" w:rsidP="00F61F72">
                      <w:r>
                        <w:t>Nej</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4556125</wp:posOffset>
                </wp:positionH>
                <wp:positionV relativeFrom="paragraph">
                  <wp:posOffset>89535</wp:posOffset>
                </wp:positionV>
                <wp:extent cx="947420" cy="229235"/>
                <wp:effectExtent l="19050" t="38100" r="43180" b="37465"/>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229235"/>
                        </a:xfrm>
                        <a:prstGeom prst="rightArrow">
                          <a:avLst>
                            <a:gd name="adj1" fmla="val 50000"/>
                            <a:gd name="adj2" fmla="val 10332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47C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6" type="#_x0000_t13" style="position:absolute;margin-left:358.75pt;margin-top:7.05pt;width:74.6pt;height:1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" fillcolor="#c0504d [3205]" strokecolor="#f2f2f2 [3041]" strokeweight="3pt">
                <v:shadow on="t" color="#622423 [1605]" opacity=".5" offset="1pt"/>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-5715</wp:posOffset>
                </wp:positionH>
                <wp:positionV relativeFrom="paragraph">
                  <wp:posOffset>286385</wp:posOffset>
                </wp:positionV>
                <wp:extent cx="220345" cy="865505"/>
                <wp:effectExtent l="38100" t="19050" r="27305" b="48895"/>
                <wp:wrapNone/>
                <wp:docPr id="3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 cy="865505"/>
                        </a:xfrm>
                        <a:prstGeom prst="downArrow">
                          <a:avLst>
                            <a:gd name="adj1" fmla="val 50000"/>
                            <a:gd name="adj2" fmla="val 98199"/>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98BB7" id="AutoShape 8" o:spid="_x0000_s1026" type="#_x0000_t67" style="position:absolute;margin-left:-.45pt;margin-top:22.55pt;width:17.35pt;height:6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" fillcolor="#9bbb59 [3206]" strokecolor="#f2f2f2 [3041]" strokeweight="3pt">
                <v:shadow on="t" color="#4e6128 [1606]" opacity=".5" offset="1pt"/>
                <v:textbox style="layout-flow:vertical-ideographic"/>
              </v:shape>
            </w:pict>
          </mc:Fallback>
        </mc:AlternateContent>
      </w:r>
    </w:p>
    <w:p w:rsidR="00F61F72" w:rsidRPr="00B05AC1" w:rsidRDefault="00F61F72" w:rsidP="00F61F72">
      <w:pPr>
        <w:spacing w:line="240" w:lineRule="auto"/>
        <w:jc w:val="center"/>
      </w:pPr>
    </w:p>
    <w:p w:rsidR="00F61F72" w:rsidRPr="00B05AC1" w:rsidRDefault="00ED769C" w:rsidP="00F61F72">
      <w:r>
        <w:rPr>
          <w:noProof/>
        </w:rPr>
        <mc:AlternateContent>
          <mc:Choice Requires="wps">
            <w:drawing>
              <wp:anchor distT="0" distB="0" distL="114300" distR="114300" simplePos="0" relativeHeight="251668480" behindDoc="0" locked="0" layoutInCell="1" allowOverlap="1">
                <wp:simplePos x="0" y="0"/>
                <wp:positionH relativeFrom="column">
                  <wp:posOffset>5685790</wp:posOffset>
                </wp:positionH>
                <wp:positionV relativeFrom="paragraph">
                  <wp:posOffset>130810</wp:posOffset>
                </wp:positionV>
                <wp:extent cx="253365" cy="560070"/>
                <wp:effectExtent l="38100" t="19050" r="13335" b="4953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560070"/>
                        </a:xfrm>
                        <a:prstGeom prst="downArrow">
                          <a:avLst>
                            <a:gd name="adj1" fmla="val 50000"/>
                            <a:gd name="adj2" fmla="val 7901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20DF6" id="AutoShape 24" o:spid="_x0000_s1026" type="#_x0000_t67" style="position:absolute;margin-left:447.7pt;margin-top:10.3pt;width:19.95pt;height:4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" adj="13880" fillcolor="#c0504d [3205]" strokecolor="#f2f2f2 [3041]" strokeweight="3pt">
                <v:shadow on="t" color="#622423 [1605]" opacity=".5" offset="1pt"/>
                <v:textbox style="layout-flow:vertical-ideographic"/>
              </v:shape>
            </w:pict>
          </mc:Fallback>
        </mc:AlternateContent>
      </w:r>
    </w:p>
    <w:p w:rsidR="00F61F72" w:rsidRPr="00B05AC1" w:rsidRDefault="00ED769C" w:rsidP="00F61F72">
      <w:r>
        <w:rPr>
          <w:noProof/>
        </w:rPr>
        <mc:AlternateContent>
          <mc:Choice Requires="wps">
            <w:drawing>
              <wp:anchor distT="0" distB="0" distL="114300" distR="114300" simplePos="0" relativeHeight="251653120" behindDoc="0" locked="0" layoutInCell="1" allowOverlap="1">
                <wp:simplePos x="0" y="0"/>
                <wp:positionH relativeFrom="column">
                  <wp:posOffset>-360045</wp:posOffset>
                </wp:positionH>
                <wp:positionV relativeFrom="paragraph">
                  <wp:posOffset>307975</wp:posOffset>
                </wp:positionV>
                <wp:extent cx="1093470" cy="351155"/>
                <wp:effectExtent l="19050" t="19050" r="11430" b="29845"/>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5115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F61F72" w:rsidRDefault="00F61F72" w:rsidP="00F61F72">
                            <w:r>
                              <w:t>EGENVÅRD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28.35pt;margin-top:24.25pt;width:86.1pt;height: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" fillcolor="#9bbb59 [3206]" strokecolor="#f2f2f2 [3041]" strokeweight="3pt">
                <v:shadow on="t" color="#4e6128 [1606]" opacity=".5" offset="1pt"/>
                <v:textbox>
                  <w:txbxContent>
                    <w:p w:rsidR="00F61F72" w:rsidRDefault="00F61F72" w:rsidP="00F61F72">
                      <w:r>
                        <w:t>EGENVÅRD</w:t>
                      </w:r>
                    </w:p>
                  </w:txbxContent>
                </v:textbox>
              </v:shape>
            </w:pict>
          </mc:Fallback>
        </mc:AlternateContent>
      </w:r>
    </w:p>
    <w:p w:rsidR="00F61F72" w:rsidRPr="00B05AC1" w:rsidRDefault="00ED769C" w:rsidP="00F61F72">
      <w:r>
        <w:rPr>
          <w:noProof/>
        </w:rPr>
        <mc:AlternateContent>
          <mc:Choice Requires="wps">
            <w:drawing>
              <wp:anchor distT="0" distB="0" distL="114300" distR="114300" simplePos="0" relativeHeight="251657216" behindDoc="0" locked="0" layoutInCell="1" allowOverlap="1">
                <wp:simplePos x="0" y="0"/>
                <wp:positionH relativeFrom="column">
                  <wp:posOffset>1435735</wp:posOffset>
                </wp:positionH>
                <wp:positionV relativeFrom="paragraph">
                  <wp:posOffset>221615</wp:posOffset>
                </wp:positionV>
                <wp:extent cx="205105" cy="643890"/>
                <wp:effectExtent l="19050" t="0" r="23495" b="41910"/>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643890"/>
                        </a:xfrm>
                        <a:prstGeom prst="downArrow">
                          <a:avLst>
                            <a:gd name="adj1" fmla="val 50000"/>
                            <a:gd name="adj2" fmla="val 78483"/>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42CDB" id="AutoShape 13" o:spid="_x0000_s1026" type="#_x0000_t67" style="position:absolute;margin-left:113.05pt;margin-top:17.45pt;width:16.15pt;height:5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" fillcolor="white [3201]" strokecolor="#c2d69b [1942]" strokeweight="1pt">
                <v:fill color2="#d6e3bc [1302]" focus="100%" type="gradient"/>
                <v:shadow on="t" color="#4e6128 [1606]" opacity=".5" offset="1pt"/>
                <v:textbox style="layout-flow:vertical-ideographic"/>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733425</wp:posOffset>
                </wp:positionH>
                <wp:positionV relativeFrom="paragraph">
                  <wp:posOffset>130810</wp:posOffset>
                </wp:positionV>
                <wp:extent cx="775970" cy="90805"/>
                <wp:effectExtent l="0" t="19050" r="43180" b="42545"/>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90805"/>
                        </a:xfrm>
                        <a:prstGeom prst="rightArrow">
                          <a:avLst>
                            <a:gd name="adj1" fmla="val 50000"/>
                            <a:gd name="adj2" fmla="val 213636"/>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5A816" id="AutoShape 12" o:spid="_x0000_s1026" type="#_x0000_t13" style="position:absolute;margin-left:57.75pt;margin-top:10.3pt;width:61.1pt;height: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" fillcolor="white [3201]" strokecolor="#c2d69b [1942]" strokeweight="1pt">
                <v:fill color2="#d6e3bc [1302]" focus="100%" type="gradient"/>
                <v:shadow on="t" color="#4e6128 [1606]" opacity=".5" offset="1pt"/>
              </v:shape>
            </w:pict>
          </mc:Fallback>
        </mc:AlternateContent>
      </w:r>
    </w:p>
    <w:p w:rsidR="00F61F72" w:rsidRPr="00B05AC1" w:rsidRDefault="00ED769C" w:rsidP="00F61F72">
      <w:r>
        <w:rPr>
          <w:noProof/>
        </w:rPr>
        <mc:AlternateContent>
          <mc:Choice Requires="wps">
            <w:drawing>
              <wp:anchor distT="0" distB="0" distL="114300" distR="114300" simplePos="0" relativeHeight="251669504" behindDoc="0" locked="0" layoutInCell="1" allowOverlap="1">
                <wp:simplePos x="0" y="0"/>
                <wp:positionH relativeFrom="column">
                  <wp:posOffset>4264660</wp:posOffset>
                </wp:positionH>
                <wp:positionV relativeFrom="paragraph">
                  <wp:posOffset>59690</wp:posOffset>
                </wp:positionV>
                <wp:extent cx="1998980" cy="659765"/>
                <wp:effectExtent l="19050" t="19050" r="20320" b="45085"/>
                <wp:wrapNone/>
                <wp:docPr id="3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980" cy="65976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F61F72" w:rsidRPr="0072072B" w:rsidRDefault="00F61F72" w:rsidP="00F61F72">
                            <w:pPr>
                              <w:shd w:val="clear" w:color="auto" w:fill="00FF00"/>
                              <w:rPr>
                                <w:sz w:val="22"/>
                              </w:rPr>
                            </w:pPr>
                            <w:r>
                              <w:t xml:space="preserve">HÄLSO- OCH SJUKVÅRD </w:t>
                            </w:r>
                            <w:r>
                              <w:rPr>
                                <w:sz w:val="22"/>
                              </w:rPr>
                              <w:t>Åtgärden ska utföras som hälso- och sjukvård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335.8pt;margin-top:4.7pt;width:157.4pt;height:5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" fillcolor="#9bbb59 [3206]" strokecolor="#f2f2f2 [3041]" strokeweight="3pt">
                <v:shadow on="t" color="#4e6128 [1606]" opacity=".5" offset="1pt"/>
                <v:textbox>
                  <w:txbxContent>
                    <w:p w:rsidR="00F61F72" w:rsidRPr="0072072B" w:rsidRDefault="00F61F72" w:rsidP="00F61F72">
                      <w:pPr>
                        <w:shd w:val="clear" w:color="auto" w:fill="00FF00"/>
                        <w:rPr>
                          <w:sz w:val="22"/>
                        </w:rPr>
                      </w:pPr>
                      <w:r>
                        <w:t xml:space="preserve">HÄLSO- OCH SJUKVÅRD </w:t>
                      </w:r>
                      <w:r>
                        <w:rPr>
                          <w:sz w:val="22"/>
                        </w:rPr>
                        <w:t>Åtgärden ska utföras som hälso- och sjukvård</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-116840</wp:posOffset>
                </wp:positionH>
                <wp:positionV relativeFrom="paragraph">
                  <wp:posOffset>257810</wp:posOffset>
                </wp:positionV>
                <wp:extent cx="294005" cy="490220"/>
                <wp:effectExtent l="57150" t="19050" r="10795" b="43180"/>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490220"/>
                        </a:xfrm>
                        <a:prstGeom prst="downArrow">
                          <a:avLst>
                            <a:gd name="adj1" fmla="val 50000"/>
                            <a:gd name="adj2" fmla="val 41685"/>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F46E0" id="AutoShape 10" o:spid="_x0000_s1026" type="#_x0000_t67" style="position:absolute;margin-left:-9.2pt;margin-top:20.3pt;width:23.15pt;height:38.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" fillcolor="#9bbb59 [3206]" strokecolor="#f2f2f2 [3041]" strokeweight="3pt">
                <v:shadow on="t" color="#4e6128 [1606]" opacity=".5" offset="1pt"/>
                <v:textbox style="layout-flow:vertical-ideographic"/>
              </v:shape>
            </w:pict>
          </mc:Fallback>
        </mc:AlternateContent>
      </w:r>
    </w:p>
    <w:p w:rsidR="00F61F72" w:rsidRPr="00B05AC1" w:rsidRDefault="00F61F72" w:rsidP="00F61F72"/>
    <w:p w:rsidR="00F61F72" w:rsidRPr="00B05AC1" w:rsidRDefault="00ED769C" w:rsidP="00F61F72">
      <w:r>
        <w:rPr>
          <w:noProof/>
        </w:rPr>
        <mc:AlternateContent>
          <mc:Choice Requires="wps">
            <w:drawing>
              <wp:anchor distT="0" distB="0" distL="114300" distR="114300" simplePos="0" relativeHeight="251658240" behindDoc="0" locked="0" layoutInCell="1" allowOverlap="1">
                <wp:simplePos x="0" y="0"/>
                <wp:positionH relativeFrom="column">
                  <wp:posOffset>812165</wp:posOffset>
                </wp:positionH>
                <wp:positionV relativeFrom="paragraph">
                  <wp:posOffset>143510</wp:posOffset>
                </wp:positionV>
                <wp:extent cx="1736725" cy="711200"/>
                <wp:effectExtent l="0" t="0" r="15875" b="31750"/>
                <wp:wrapNone/>
                <wp:docPr id="2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6725" cy="711200"/>
                        </a:xfrm>
                        <a:prstGeom prst="roundRect">
                          <a:avLst>
                            <a:gd name="adj"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1E62CB" id="AutoShape 14" o:spid="_x0000_s1026" style="position:absolute;margin-left:63.95pt;margin-top:11.3pt;width:136.75pt;height: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" fillcolor="white [3201]" strokecolor="#c2d69b [1942]" strokeweight="1pt">
                <v:fill color2="#d6e3bc [1302]" focus="100%" type="gradient"/>
                <v:shadow on="t" color="#4e6128 [1606]" opacity=".5" offset="1pt"/>
              </v:round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-452755</wp:posOffset>
                </wp:positionH>
                <wp:positionV relativeFrom="paragraph">
                  <wp:posOffset>302895</wp:posOffset>
                </wp:positionV>
                <wp:extent cx="876300" cy="796290"/>
                <wp:effectExtent l="0" t="0" r="0" b="381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796290"/>
                        </a:xfrm>
                        <a:prstGeom prst="rect">
                          <a:avLst/>
                        </a:prstGeom>
                        <a:solidFill>
                          <a:srgbClr val="FFFFFF"/>
                        </a:solidFill>
                        <a:ln w="9525">
                          <a:solidFill>
                            <a:srgbClr val="000000"/>
                          </a:solidFill>
                          <a:miter lim="800000"/>
                          <a:headEnd/>
                          <a:tailEnd/>
                        </a:ln>
                      </wps:spPr>
                      <wps:txbx>
                        <w:txbxContent>
                          <w:p w:rsidR="00F61F72" w:rsidRDefault="00F61F72" w:rsidP="00F61F72">
                            <w:pPr>
                              <w:shd w:val="clear" w:color="auto" w:fill="C2D69B" w:themeFill="accent3" w:themeFillTint="99"/>
                            </w:pPr>
                            <w:r>
                              <w:t>Patienten utför själv åtgärden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35.65pt;margin-top:23.85pt;width:69pt;height:6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">
                <v:textbox>
                  <w:txbxContent>
                    <w:p w:rsidR="00F61F72" w:rsidRDefault="00F61F72" w:rsidP="00F61F72">
                      <w:pPr>
                        <w:shd w:val="clear" w:color="auto" w:fill="C2D69B" w:themeFill="accent3" w:themeFillTint="99"/>
                      </w:pPr>
                      <w:r>
                        <w:t>Patienten utför själv åtgärden</w:t>
                      </w:r>
                    </w:p>
                  </w:txbxContent>
                </v:textbox>
              </v:shape>
            </w:pict>
          </mc:Fallback>
        </mc:AlternateContent>
      </w:r>
    </w:p>
    <w:p w:rsidR="00F61F72" w:rsidRPr="00B05AC1" w:rsidRDefault="00ED769C" w:rsidP="00F61F72">
      <w:r>
        <w:rPr>
          <w:noProof/>
        </w:rPr>
        <mc:AlternateContent>
          <mc:Choice Requires="wps">
            <w:drawing>
              <wp:anchor distT="0" distB="0" distL="114300" distR="114300" simplePos="0" relativeHeight="251670528" behindDoc="0" locked="0" layoutInCell="1" allowOverlap="1">
                <wp:simplePos x="0" y="0"/>
                <wp:positionH relativeFrom="column">
                  <wp:posOffset>5084445</wp:posOffset>
                </wp:positionH>
                <wp:positionV relativeFrom="paragraph">
                  <wp:posOffset>33655</wp:posOffset>
                </wp:positionV>
                <wp:extent cx="318135" cy="749300"/>
                <wp:effectExtent l="38100" t="19050" r="43815" b="50800"/>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749300"/>
                        </a:xfrm>
                        <a:prstGeom prst="downArrow">
                          <a:avLst>
                            <a:gd name="adj1" fmla="val 50000"/>
                            <a:gd name="adj2" fmla="val 67365"/>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BA75C" id="AutoShape 26" o:spid="_x0000_s1026" type="#_x0000_t67" style="position:absolute;margin-left:400.35pt;margin-top:2.65pt;width:25.05pt;height: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" adj="15422" fillcolor="#9bbb59 [3206]" strokecolor="#f2f2f2 [3041]" strokeweight="3pt">
                <v:shadow on="t" color="#4e6128 [1606]" opacity=".5" offset="1pt"/>
                <v:textbox style="layout-flow:vertical-ideographic"/>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955675</wp:posOffset>
                </wp:positionH>
                <wp:positionV relativeFrom="paragraph">
                  <wp:posOffset>19050</wp:posOffset>
                </wp:positionV>
                <wp:extent cx="1440815" cy="521335"/>
                <wp:effectExtent l="0" t="0" r="6985"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521335"/>
                        </a:xfrm>
                        <a:prstGeom prst="rect">
                          <a:avLst/>
                        </a:prstGeom>
                        <a:solidFill>
                          <a:srgbClr val="FFFFFF"/>
                        </a:solidFill>
                        <a:ln w="9525">
                          <a:solidFill>
                            <a:srgbClr val="000000"/>
                          </a:solidFill>
                          <a:miter lim="800000"/>
                          <a:headEnd/>
                          <a:tailEnd/>
                        </a:ln>
                      </wps:spPr>
                      <wps:txbx>
                        <w:txbxContent>
                          <w:p w:rsidR="00F61F72" w:rsidRPr="00054377" w:rsidRDefault="00F61F72" w:rsidP="00F61F72">
                            <w:pPr>
                              <w:rPr>
                                <w:szCs w:val="24"/>
                              </w:rPr>
                            </w:pPr>
                            <w:r>
                              <w:rPr>
                                <w:szCs w:val="24"/>
                              </w:rPr>
                              <w:t xml:space="preserve">Patienten behöver praktisk hjälp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75.25pt;margin-top:1.5pt;width:113.45pt;height:4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">
                <v:textbox>
                  <w:txbxContent>
                    <w:p w:rsidR="00F61F72" w:rsidRPr="00054377" w:rsidRDefault="00F61F72" w:rsidP="00F61F72">
                      <w:pPr>
                        <w:rPr>
                          <w:szCs w:val="24"/>
                        </w:rPr>
                      </w:pPr>
                      <w:r>
                        <w:rPr>
                          <w:szCs w:val="24"/>
                        </w:rPr>
                        <w:t xml:space="preserve">Patienten behöver praktisk hjälp </w:t>
                      </w:r>
                    </w:p>
                  </w:txbxContent>
                </v:textbox>
              </v:shape>
            </w:pict>
          </mc:Fallback>
        </mc:AlternateContent>
      </w:r>
    </w:p>
    <w:p w:rsidR="00F61F72" w:rsidRPr="00B05AC1" w:rsidRDefault="00F61F72" w:rsidP="00F61F72"/>
    <w:p w:rsidR="00F61F72" w:rsidRPr="00B05AC1" w:rsidRDefault="00ED769C" w:rsidP="00F61F72">
      <w:r>
        <w:rPr>
          <w:noProof/>
        </w:rPr>
        <mc:AlternateContent>
          <mc:Choice Requires="wps">
            <w:drawing>
              <wp:anchor distT="0" distB="0" distL="114300" distR="114300" simplePos="0" relativeHeight="251663360" behindDoc="0" locked="0" layoutInCell="1" allowOverlap="1">
                <wp:simplePos x="0" y="0"/>
                <wp:positionH relativeFrom="column">
                  <wp:posOffset>2115820</wp:posOffset>
                </wp:positionH>
                <wp:positionV relativeFrom="paragraph">
                  <wp:posOffset>224155</wp:posOffset>
                </wp:positionV>
                <wp:extent cx="195580" cy="906145"/>
                <wp:effectExtent l="19050" t="0" r="13970" b="65405"/>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6145"/>
                        </a:xfrm>
                        <a:prstGeom prst="downArrow">
                          <a:avLst>
                            <a:gd name="adj1" fmla="val 50000"/>
                            <a:gd name="adj2" fmla="val 115828"/>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958ED" id="AutoShape 19" o:spid="_x0000_s1026" type="#_x0000_t67" style="position:absolute;margin-left:166.6pt;margin-top:17.65pt;width:15.4pt;height:7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" fillcolor="white [3201]" strokecolor="#c2d69b [1942]" strokeweight="1pt">
                <v:fill color2="#d6e3bc [1302]" focus="100%" type="gradient"/>
                <v:shadow on="t" color="#4e6128 [1606]" opacity=".5" offset="1pt"/>
                <v:textbox style="layout-flow:vertical-ideographic"/>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826770</wp:posOffset>
                </wp:positionH>
                <wp:positionV relativeFrom="paragraph">
                  <wp:posOffset>190500</wp:posOffset>
                </wp:positionV>
                <wp:extent cx="195580" cy="906145"/>
                <wp:effectExtent l="19050" t="0" r="13970" b="65405"/>
                <wp:wrapNone/>
                <wp:docPr id="2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6145"/>
                        </a:xfrm>
                        <a:prstGeom prst="downArrow">
                          <a:avLst>
                            <a:gd name="adj1" fmla="val 50000"/>
                            <a:gd name="adj2" fmla="val 115828"/>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ED477" id="AutoShape 16" o:spid="_x0000_s1026" type="#_x0000_t67" style="position:absolute;margin-left:65.1pt;margin-top:15pt;width:15.4pt;height:7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" fillcolor="white [3201]" strokecolor="#c2d69b [1942]" strokeweight="1pt">
                <v:fill color2="#d6e3bc [1302]" focus="100%" type="gradient"/>
                <v:shadow on="t" color="#4e6128 [1606]" opacity=".5" offset="1pt"/>
                <v:textbox style="layout-flow:vertical-ideographic"/>
              </v:shape>
            </w:pict>
          </mc:Fallback>
        </mc:AlternateContent>
      </w:r>
    </w:p>
    <w:p w:rsidR="00F61F72" w:rsidRPr="00B05AC1" w:rsidRDefault="00ED769C" w:rsidP="00F61F72">
      <w:r>
        <w:rPr>
          <w:noProof/>
        </w:rPr>
        <mc:AlternateContent>
          <mc:Choice Requires="wps">
            <w:drawing>
              <wp:anchor distT="0" distB="0" distL="114300" distR="114300" simplePos="0" relativeHeight="251671552" behindDoc="0" locked="0" layoutInCell="1" allowOverlap="1">
                <wp:simplePos x="0" y="0"/>
                <wp:positionH relativeFrom="column">
                  <wp:posOffset>4253230</wp:posOffset>
                </wp:positionH>
                <wp:positionV relativeFrom="paragraph">
                  <wp:posOffset>186690</wp:posOffset>
                </wp:positionV>
                <wp:extent cx="1905000" cy="474345"/>
                <wp:effectExtent l="0" t="0" r="0" b="1905"/>
                <wp:wrapNone/>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74345"/>
                        </a:xfrm>
                        <a:prstGeom prst="rect">
                          <a:avLst/>
                        </a:prstGeom>
                        <a:solidFill>
                          <a:srgbClr val="FFFFFF"/>
                        </a:solidFill>
                        <a:ln w="9525">
                          <a:solidFill>
                            <a:srgbClr val="000000"/>
                          </a:solidFill>
                          <a:miter lim="800000"/>
                          <a:headEnd/>
                          <a:tailEnd/>
                        </a:ln>
                      </wps:spPr>
                      <wps:txbx>
                        <w:txbxContent>
                          <w:p w:rsidR="00F61F72" w:rsidRDefault="00F61F72" w:rsidP="00F61F72">
                            <w:pPr>
                              <w:shd w:val="clear" w:color="auto" w:fill="00FF00"/>
                            </w:pPr>
                            <w:r>
                              <w:t>Ansvar: legitimerad personal.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margin-left:334.9pt;margin-top:14.7pt;width:150pt;height:3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">
                <v:textbox>
                  <w:txbxContent>
                    <w:p w:rsidR="00F61F72" w:rsidRDefault="00F61F72" w:rsidP="00F61F72">
                      <w:pPr>
                        <w:shd w:val="clear" w:color="auto" w:fill="00FF00"/>
                      </w:pPr>
                      <w:r>
                        <w:t>Ansvar: legitimerad personal.</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1091565</wp:posOffset>
                </wp:positionH>
                <wp:positionV relativeFrom="paragraph">
                  <wp:posOffset>118110</wp:posOffset>
                </wp:positionV>
                <wp:extent cx="894080" cy="347980"/>
                <wp:effectExtent l="0" t="0" r="127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347980"/>
                        </a:xfrm>
                        <a:prstGeom prst="rect">
                          <a:avLst/>
                        </a:prstGeom>
                        <a:solidFill>
                          <a:srgbClr val="FFFFFF"/>
                        </a:solidFill>
                        <a:ln w="9525">
                          <a:solidFill>
                            <a:srgbClr val="000000"/>
                          </a:solidFill>
                          <a:miter lim="800000"/>
                          <a:headEnd/>
                          <a:tailEnd/>
                        </a:ln>
                      </wps:spPr>
                      <wps:txbx>
                        <w:txbxContent>
                          <w:p w:rsidR="00F61F72" w:rsidRPr="00FB7ABC" w:rsidRDefault="00F61F72" w:rsidP="00F61F72">
                            <w:pPr>
                              <w:rPr>
                                <w:sz w:val="18"/>
                                <w:szCs w:val="18"/>
                              </w:rPr>
                            </w:pPr>
                            <w:r w:rsidRPr="00FB7ABC">
                              <w:rPr>
                                <w:sz w:val="18"/>
                                <w:szCs w:val="18"/>
                              </w:rPr>
                              <w:t>2</w:t>
                            </w:r>
                            <w:r w:rsidR="00333998">
                              <w:rPr>
                                <w:sz w:val="18"/>
                                <w:szCs w:val="18"/>
                              </w:rPr>
                              <w:t xml:space="preserve"> </w:t>
                            </w:r>
                            <w:r w:rsidRPr="00FB7ABC">
                              <w:rPr>
                                <w:sz w:val="18"/>
                                <w:szCs w:val="18"/>
                              </w:rPr>
                              <w:t>alternativ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85.95pt;margin-top:9.3pt;width:70.4pt;height:2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UjKgIAAFg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">
                <v:textbox>
                  <w:txbxContent>
                    <w:p w:rsidR="00F61F72" w:rsidRPr="00FB7ABC" w:rsidRDefault="00F61F72" w:rsidP="00F61F72">
                      <w:pPr>
                        <w:rPr>
                          <w:sz w:val="18"/>
                          <w:szCs w:val="18"/>
                        </w:rPr>
                      </w:pPr>
                      <w:r w:rsidRPr="00FB7ABC">
                        <w:rPr>
                          <w:sz w:val="18"/>
                          <w:szCs w:val="18"/>
                        </w:rPr>
                        <w:t>2</w:t>
                      </w:r>
                      <w:r w:rsidR="00333998">
                        <w:rPr>
                          <w:sz w:val="18"/>
                          <w:szCs w:val="18"/>
                        </w:rPr>
                        <w:t xml:space="preserve"> </w:t>
                      </w:r>
                      <w:r w:rsidRPr="00FB7ABC">
                        <w:rPr>
                          <w:sz w:val="18"/>
                          <w:szCs w:val="18"/>
                        </w:rPr>
                        <w:t>alternativ</w:t>
                      </w:r>
                    </w:p>
                  </w:txbxContent>
                </v:textbox>
              </v:shape>
            </w:pict>
          </mc:Fallback>
        </mc:AlternateContent>
      </w:r>
    </w:p>
    <w:p w:rsidR="00F61F72" w:rsidRPr="00B05AC1" w:rsidRDefault="00F61F72" w:rsidP="00F61F72"/>
    <w:p w:rsidR="00F61F72" w:rsidRPr="00B05AC1" w:rsidRDefault="00ED769C" w:rsidP="00F61F72">
      <w:r>
        <w:rPr>
          <w:noProof/>
        </w:rPr>
        <mc:AlternateContent>
          <mc:Choice Requires="wps">
            <w:drawing>
              <wp:anchor distT="0" distB="0" distL="114300" distR="114300" simplePos="0" relativeHeight="251675648" behindDoc="0" locked="0" layoutInCell="1" allowOverlap="1">
                <wp:simplePos x="0" y="0"/>
                <wp:positionH relativeFrom="column">
                  <wp:posOffset>5796915</wp:posOffset>
                </wp:positionH>
                <wp:positionV relativeFrom="paragraph">
                  <wp:posOffset>163195</wp:posOffset>
                </wp:positionV>
                <wp:extent cx="228600" cy="759460"/>
                <wp:effectExtent l="19050" t="0" r="38100" b="40640"/>
                <wp:wrapNone/>
                <wp:docPr id="1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759460"/>
                        </a:xfrm>
                        <a:prstGeom prst="downArrow">
                          <a:avLst>
                            <a:gd name="adj1" fmla="val 50000"/>
                            <a:gd name="adj2" fmla="val 8305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4D6C9" id="AutoShape 31" o:spid="_x0000_s1026" type="#_x0000_t67" style="position:absolute;margin-left:456.45pt;margin-top:12.85pt;width:18pt;height:5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" fillcolor="white [3201]" strokecolor="#95b3d7 [1940]" strokeweight="1pt">
                <v:fill color2="#b8cce4 [1300]" focus="100%" type="gradient"/>
                <v:shadow on="t" color="#243f60 [1604]" opacity=".5" offset="1pt"/>
                <v:textbox style="layout-flow:vertical-ideographic"/>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4327525</wp:posOffset>
                </wp:positionH>
                <wp:positionV relativeFrom="paragraph">
                  <wp:posOffset>203835</wp:posOffset>
                </wp:positionV>
                <wp:extent cx="228600" cy="759460"/>
                <wp:effectExtent l="19050" t="0" r="38100" b="40640"/>
                <wp:wrapNone/>
                <wp:docPr id="1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759460"/>
                        </a:xfrm>
                        <a:prstGeom prst="downArrow">
                          <a:avLst>
                            <a:gd name="adj1" fmla="val 50000"/>
                            <a:gd name="adj2" fmla="val 8305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FACFE" id="AutoShape 28" o:spid="_x0000_s1026" type="#_x0000_t67" style="position:absolute;margin-left:340.75pt;margin-top:16.05pt;width:18pt;height:5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" fillcolor="white [3201]" strokecolor="#95b3d7 [1940]" strokeweight="1pt">
                <v:fill color2="#b8cce4 [1300]" focus="100%" type="gradient"/>
                <v:shadow on="t" color="#243f60 [1604]" opacity=".5" offset="1pt"/>
                <v:textbox style="layout-flow:vertical-ideographic"/>
              </v:shape>
            </w:pict>
          </mc:Fallback>
        </mc:AlternateContent>
      </w:r>
    </w:p>
    <w:p w:rsidR="00F61F72" w:rsidRPr="00B05AC1" w:rsidRDefault="00ED769C" w:rsidP="00F61F72">
      <w:r>
        <w:rPr>
          <w:noProof/>
        </w:rPr>
        <mc:AlternateContent>
          <mc:Choice Requires="wps">
            <w:drawing>
              <wp:anchor distT="0" distB="0" distL="114300" distR="114300" simplePos="0" relativeHeight="251661312" behindDoc="0" locked="0" layoutInCell="1" allowOverlap="1">
                <wp:simplePos x="0" y="0"/>
                <wp:positionH relativeFrom="column">
                  <wp:posOffset>38100</wp:posOffset>
                </wp:positionH>
                <wp:positionV relativeFrom="paragraph">
                  <wp:posOffset>197485</wp:posOffset>
                </wp:positionV>
                <wp:extent cx="1559560" cy="653415"/>
                <wp:effectExtent l="0" t="0" r="21590" b="32385"/>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65341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F61F72" w:rsidRPr="00FB7ABC" w:rsidRDefault="00F61F72" w:rsidP="00F61F72">
                            <w:pPr>
                              <w:rPr>
                                <w:sz w:val="22"/>
                              </w:rPr>
                            </w:pPr>
                            <w:r w:rsidRPr="00FB7ABC">
                              <w:rPr>
                                <w:sz w:val="22"/>
                              </w:rPr>
                              <w:t xml:space="preserve">Närstående </w:t>
                            </w:r>
                            <w:r>
                              <w:rPr>
                                <w:sz w:val="22"/>
                              </w:rPr>
                              <w:t xml:space="preserve">kan </w:t>
                            </w:r>
                            <w:r w:rsidRPr="00FB7ABC">
                              <w:rPr>
                                <w:sz w:val="22"/>
                              </w:rPr>
                              <w:t>ev. utföra egenvårdsåtgärden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3pt;margin-top:15.55pt;width:122.8pt;height:5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" fillcolor="white [3201]" strokecolor="#c2d69b [1942]" strokeweight="1pt">
                <v:fill color2="#d6e3bc [1302]" focus="100%" type="gradient"/>
                <v:shadow on="t" color="#4e6128 [1606]" opacity=".5" offset="1pt"/>
                <v:textbox>
                  <w:txbxContent>
                    <w:p w:rsidR="00F61F72" w:rsidRPr="00FB7ABC" w:rsidRDefault="00F61F72" w:rsidP="00F61F72">
                      <w:pPr>
                        <w:rPr>
                          <w:sz w:val="22"/>
                        </w:rPr>
                      </w:pPr>
                      <w:r w:rsidRPr="00FB7ABC">
                        <w:rPr>
                          <w:sz w:val="22"/>
                        </w:rPr>
                        <w:t xml:space="preserve">Närstående </w:t>
                      </w:r>
                      <w:r>
                        <w:rPr>
                          <w:sz w:val="22"/>
                        </w:rPr>
                        <w:t xml:space="preserve">kan </w:t>
                      </w:r>
                      <w:r w:rsidRPr="00FB7ABC">
                        <w:rPr>
                          <w:sz w:val="22"/>
                        </w:rPr>
                        <w:t>ev. utföra egenvårdsåtgärden</w:t>
                      </w:r>
                    </w:p>
                  </w:txbxContent>
                </v:textbox>
              </v:shape>
            </w:pict>
          </mc:Fallback>
        </mc:AlternateContent>
      </w:r>
    </w:p>
    <w:p w:rsidR="00F61F72" w:rsidRDefault="00ED769C" w:rsidP="00F61F72">
      <w:r>
        <w:rPr>
          <w:noProof/>
        </w:rPr>
        <mc:AlternateContent>
          <mc:Choice Requires="wps">
            <w:drawing>
              <wp:anchor distT="0" distB="0" distL="114300" distR="114300" simplePos="0" relativeHeight="251674624" behindDoc="0" locked="0" layoutInCell="1" allowOverlap="1">
                <wp:simplePos x="0" y="0"/>
                <wp:positionH relativeFrom="column">
                  <wp:posOffset>4770755</wp:posOffset>
                </wp:positionH>
                <wp:positionV relativeFrom="paragraph">
                  <wp:posOffset>13970</wp:posOffset>
                </wp:positionV>
                <wp:extent cx="978535" cy="264160"/>
                <wp:effectExtent l="0" t="0" r="0" b="2540"/>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264160"/>
                        </a:xfrm>
                        <a:prstGeom prst="rect">
                          <a:avLst/>
                        </a:prstGeom>
                        <a:solidFill>
                          <a:srgbClr val="FFFFFF"/>
                        </a:solidFill>
                        <a:ln w="9525">
                          <a:solidFill>
                            <a:srgbClr val="000000"/>
                          </a:solidFill>
                          <a:miter lim="800000"/>
                          <a:headEnd/>
                          <a:tailEnd/>
                        </a:ln>
                      </wps:spPr>
                      <wps:txbx>
                        <w:txbxContent>
                          <w:p w:rsidR="00F61F72" w:rsidRPr="001670D3" w:rsidRDefault="00F61F72" w:rsidP="00F61F72">
                            <w:pPr>
                              <w:rPr>
                                <w:szCs w:val="20"/>
                              </w:rPr>
                            </w:pPr>
                            <w:r>
                              <w:rPr>
                                <w:szCs w:val="20"/>
                              </w:rPr>
                              <w:t>2 alternativ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7" type="#_x0000_t202" style="position:absolute;margin-left:375.65pt;margin-top:1.1pt;width:77.05pt;height:2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">
                <v:textbox>
                  <w:txbxContent>
                    <w:p w:rsidR="00F61F72" w:rsidRPr="001670D3" w:rsidRDefault="00F61F72" w:rsidP="00F61F72">
                      <w:pPr>
                        <w:rPr>
                          <w:szCs w:val="20"/>
                        </w:rPr>
                      </w:pPr>
                      <w:r>
                        <w:rPr>
                          <w:szCs w:val="20"/>
                        </w:rPr>
                        <w:t>2 alternativ</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1650365</wp:posOffset>
                </wp:positionH>
                <wp:positionV relativeFrom="paragraph">
                  <wp:posOffset>13970</wp:posOffset>
                </wp:positionV>
                <wp:extent cx="1563370" cy="970280"/>
                <wp:effectExtent l="0" t="0" r="17780" b="3937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97028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F61F72" w:rsidRPr="00FB7ABC" w:rsidRDefault="00F61F72" w:rsidP="00F61F72">
                            <w:pPr>
                              <w:rPr>
                                <w:sz w:val="22"/>
                              </w:rPr>
                            </w:pPr>
                            <w:r w:rsidRPr="00FB7ABC">
                              <w:rPr>
                                <w:sz w:val="22"/>
                              </w:rPr>
                              <w:t>Egenvårdsåtgärden utförs som bistånd enligt SoL</w:t>
                            </w:r>
                            <w:r w:rsidR="00647AD1">
                              <w:rPr>
                                <w:sz w:val="22"/>
                              </w:rPr>
                              <w:t xml:space="preserve"> </w:t>
                            </w:r>
                            <w:r w:rsidRPr="00FB7ABC">
                              <w:rPr>
                                <w:sz w:val="22"/>
                              </w:rPr>
                              <w:t>Ansökan behövs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margin-left:129.95pt;margin-top:1.1pt;width:123.1pt;height:7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" fillcolor="white [3201]" strokecolor="#c2d69b [1942]" strokeweight="1pt">
                <v:fill color2="#d6e3bc [1302]" focus="100%" type="gradient"/>
                <v:shadow on="t" color="#4e6128 [1606]" opacity=".5" offset="1pt"/>
                <v:textbox>
                  <w:txbxContent>
                    <w:p w:rsidR="00F61F72" w:rsidRPr="00FB7ABC" w:rsidRDefault="00F61F72" w:rsidP="00F61F72">
                      <w:pPr>
                        <w:rPr>
                          <w:sz w:val="22"/>
                        </w:rPr>
                      </w:pPr>
                      <w:r w:rsidRPr="00FB7ABC">
                        <w:rPr>
                          <w:sz w:val="22"/>
                        </w:rPr>
                        <w:t>Egenvårdsåtgärden utförs som bistånd enligt SoL</w:t>
                      </w:r>
                      <w:r w:rsidR="00647AD1">
                        <w:rPr>
                          <w:sz w:val="22"/>
                        </w:rPr>
                        <w:t xml:space="preserve"> </w:t>
                      </w:r>
                      <w:r w:rsidRPr="00FB7ABC">
                        <w:rPr>
                          <w:sz w:val="22"/>
                        </w:rPr>
                        <w:t>Ansökan behövs</w:t>
                      </w:r>
                    </w:p>
                  </w:txbxContent>
                </v:textbox>
              </v:shape>
            </w:pict>
          </mc:Fallback>
        </mc:AlternateContent>
      </w:r>
    </w:p>
    <w:p w:rsidR="00F61F72" w:rsidRDefault="00ED769C" w:rsidP="00F61F72">
      <w:r>
        <w:rPr>
          <w:noProof/>
        </w:rPr>
        <mc:AlternateContent>
          <mc:Choice Requires="wps">
            <w:drawing>
              <wp:anchor distT="0" distB="0" distL="114300" distR="114300" simplePos="0" relativeHeight="251673600" behindDoc="0" locked="0" layoutInCell="1" allowOverlap="1">
                <wp:simplePos x="0" y="0"/>
                <wp:positionH relativeFrom="column">
                  <wp:posOffset>3813175</wp:posOffset>
                </wp:positionH>
                <wp:positionV relativeFrom="paragraph">
                  <wp:posOffset>259080</wp:posOffset>
                </wp:positionV>
                <wp:extent cx="1070610" cy="786130"/>
                <wp:effectExtent l="0" t="0" r="15240" b="3302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78613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61F72" w:rsidRPr="006F1693" w:rsidRDefault="00F61F72" w:rsidP="00F61F72">
                            <w:pPr>
                              <w:rPr>
                                <w:sz w:val="22"/>
                              </w:rPr>
                            </w:pPr>
                            <w:r w:rsidRPr="006F1693">
                              <w:rPr>
                                <w:sz w:val="22"/>
                              </w:rPr>
                              <w:t>Legitimerad personal utför åtgärden.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9" type="#_x0000_t202" style="position:absolute;margin-left:300.25pt;margin-top:20.4pt;width:84.3pt;height:6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" fillcolor="white [3201]" strokecolor="#95b3d7 [1940]" strokeweight="1pt">
                <v:fill color2="#b8cce4 [1300]" focus="100%" type="gradient"/>
                <v:shadow on="t" color="#243f60 [1604]" opacity=".5" offset="1pt"/>
                <v:textbox>
                  <w:txbxContent>
                    <w:p w:rsidR="00F61F72" w:rsidRPr="006F1693" w:rsidRDefault="00F61F72" w:rsidP="00F61F72">
                      <w:pPr>
                        <w:rPr>
                          <w:sz w:val="22"/>
                        </w:rPr>
                      </w:pPr>
                      <w:r w:rsidRPr="006F1693">
                        <w:rPr>
                          <w:sz w:val="22"/>
                        </w:rPr>
                        <w:t>Legitimerad personal utför åtgärden.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4969510</wp:posOffset>
                </wp:positionH>
                <wp:positionV relativeFrom="paragraph">
                  <wp:posOffset>236855</wp:posOffset>
                </wp:positionV>
                <wp:extent cx="1167130" cy="833755"/>
                <wp:effectExtent l="0" t="0" r="13970" b="4254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83375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F61F72" w:rsidRPr="001670D3" w:rsidRDefault="00F61F72" w:rsidP="00F61F72">
                            <w:pPr>
                              <w:rPr>
                                <w:sz w:val="22"/>
                              </w:rPr>
                            </w:pPr>
                            <w:r w:rsidRPr="001670D3">
                              <w:rPr>
                                <w:sz w:val="22"/>
                              </w:rPr>
                              <w:t>Personal med delegering utför åtgärden.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margin-left:391.3pt;margin-top:18.65pt;width:91.9pt;height:6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" fillcolor="white [3201]" strokecolor="#95b3d7 [1940]" strokeweight="1pt">
                <v:fill color2="#b8cce4 [1300]" focus="100%" type="gradient"/>
                <v:shadow on="t" color="#243f60 [1604]" opacity=".5" offset="1pt"/>
                <v:textbox>
                  <w:txbxContent>
                    <w:p w:rsidR="00F61F72" w:rsidRPr="001670D3" w:rsidRDefault="00F61F72" w:rsidP="00F61F72">
                      <w:pPr>
                        <w:rPr>
                          <w:sz w:val="22"/>
                        </w:rPr>
                      </w:pPr>
                      <w:r w:rsidRPr="001670D3">
                        <w:rPr>
                          <w:sz w:val="22"/>
                        </w:rPr>
                        <w:t>Personal med delegering utför åtgärden.</w:t>
                      </w:r>
                    </w:p>
                  </w:txbxContent>
                </v:textbox>
              </v:shape>
            </w:pict>
          </mc:Fallback>
        </mc:AlternateContent>
      </w:r>
    </w:p>
    <w:p w:rsidR="00F61F72" w:rsidRPr="00584408" w:rsidRDefault="00F61F72" w:rsidP="00F61F72">
      <w:pPr>
        <w:pStyle w:val="Rubrik3"/>
        <w:keepLines w:val="0"/>
        <w:spacing w:before="480" w:after="240" w:line="240" w:lineRule="auto"/>
      </w:pPr>
      <w:bookmarkStart w:id="24" w:name="_Toc521699422"/>
      <w:bookmarkStart w:id="25" w:name="_Hlk508978326"/>
      <w:r w:rsidRPr="00584408">
        <w:lastRenderedPageBreak/>
        <w:t>SOSFS 2009:6 Bedömning av om en hälso- och sjukvårdsåtgärd kan utföras som egenvård</w:t>
      </w:r>
      <w:bookmarkEnd w:id="24"/>
    </w:p>
    <w:bookmarkEnd w:id="25"/>
    <w:p w:rsidR="00F61F72" w:rsidRPr="00B05AC1" w:rsidRDefault="00F61F72" w:rsidP="00F61F72">
      <w:r w:rsidRPr="00B05AC1">
        <w:rPr>
          <w:noProof/>
          <w:lang w:eastAsia="sv-SE"/>
        </w:rPr>
        <w:drawing>
          <wp:inline distT="0" distB="0" distL="0" distR="0" wp14:anchorId="44214AF0" wp14:editId="4C44A085">
            <wp:extent cx="5760720" cy="4297279"/>
            <wp:effectExtent l="1905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760720" cy="4297279"/>
                    </a:xfrm>
                    <a:prstGeom prst="rect">
                      <a:avLst/>
                    </a:prstGeom>
                    <a:noFill/>
                    <a:ln w="9525">
                      <a:noFill/>
                      <a:miter lim="800000"/>
                      <a:headEnd/>
                      <a:tailEnd/>
                    </a:ln>
                  </pic:spPr>
                </pic:pic>
              </a:graphicData>
            </a:graphic>
          </wp:inline>
        </w:drawing>
      </w:r>
    </w:p>
    <w:p w:rsidR="00F61F72" w:rsidRPr="00B05AC1" w:rsidRDefault="00F61F72" w:rsidP="00F61F72">
      <w:r w:rsidRPr="00B05AC1">
        <w:rPr>
          <w:noProof/>
          <w:lang w:eastAsia="sv-SE"/>
        </w:rPr>
        <w:drawing>
          <wp:inline distT="0" distB="0" distL="0" distR="0" wp14:anchorId="7FCEE528" wp14:editId="3F3A1D60">
            <wp:extent cx="5760720" cy="1477370"/>
            <wp:effectExtent l="1905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760720" cy="1477370"/>
                    </a:xfrm>
                    <a:prstGeom prst="rect">
                      <a:avLst/>
                    </a:prstGeom>
                    <a:noFill/>
                    <a:ln w="9525">
                      <a:noFill/>
                      <a:miter lim="800000"/>
                      <a:headEnd/>
                      <a:tailEnd/>
                    </a:ln>
                  </pic:spPr>
                </pic:pic>
              </a:graphicData>
            </a:graphic>
          </wp:inline>
        </w:drawing>
      </w:r>
    </w:p>
    <w:p w:rsidR="00F61F72" w:rsidRPr="00B05AC1" w:rsidRDefault="00F61F72" w:rsidP="00F61F72">
      <w:r w:rsidRPr="00B05AC1">
        <w:rPr>
          <w:noProof/>
          <w:lang w:eastAsia="sv-SE"/>
        </w:rPr>
        <w:drawing>
          <wp:inline distT="0" distB="0" distL="0" distR="0" wp14:anchorId="3385D0CE" wp14:editId="2FA83C03">
            <wp:extent cx="5760720" cy="367392"/>
            <wp:effectExtent l="1905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5760720" cy="367392"/>
                    </a:xfrm>
                    <a:prstGeom prst="rect">
                      <a:avLst/>
                    </a:prstGeom>
                    <a:noFill/>
                    <a:ln w="9525">
                      <a:noFill/>
                      <a:miter lim="800000"/>
                      <a:headEnd/>
                      <a:tailEnd/>
                    </a:ln>
                  </pic:spPr>
                </pic:pic>
              </a:graphicData>
            </a:graphic>
          </wp:inline>
        </w:drawing>
      </w:r>
    </w:p>
    <w:p w:rsidR="00F61F72" w:rsidRPr="00B05AC1" w:rsidRDefault="00F61F72" w:rsidP="00F61F72"/>
    <w:p w:rsidR="00F61F72" w:rsidRPr="00B05AC1" w:rsidRDefault="00F61F72" w:rsidP="00F61F72"/>
    <w:p w:rsidR="00F61F72" w:rsidRPr="00B05AC1" w:rsidRDefault="00F61F72" w:rsidP="00F61F72"/>
    <w:p w:rsidR="00F61F72" w:rsidRPr="00B05AC1" w:rsidRDefault="00F61F72" w:rsidP="00F61F72">
      <w:r w:rsidRPr="00B05AC1">
        <w:rPr>
          <w:noProof/>
          <w:lang w:eastAsia="sv-SE"/>
        </w:rPr>
        <w:drawing>
          <wp:inline distT="0" distB="0" distL="0" distR="0" wp14:anchorId="64131C60" wp14:editId="4C346E2F">
            <wp:extent cx="5760720" cy="4311855"/>
            <wp:effectExtent l="1905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5760720" cy="4311855"/>
                    </a:xfrm>
                    <a:prstGeom prst="rect">
                      <a:avLst/>
                    </a:prstGeom>
                    <a:noFill/>
                    <a:ln w="9525">
                      <a:noFill/>
                      <a:miter lim="800000"/>
                      <a:headEnd/>
                      <a:tailEnd/>
                    </a:ln>
                  </pic:spPr>
                </pic:pic>
              </a:graphicData>
            </a:graphic>
          </wp:inline>
        </w:drawing>
      </w:r>
    </w:p>
    <w:p w:rsidR="00F61F72" w:rsidRPr="00B05AC1" w:rsidRDefault="00F61F72" w:rsidP="00F61F72">
      <w:r w:rsidRPr="00B05AC1">
        <w:rPr>
          <w:noProof/>
          <w:lang w:eastAsia="sv-SE"/>
        </w:rPr>
        <w:lastRenderedPageBreak/>
        <w:drawing>
          <wp:inline distT="0" distB="0" distL="0" distR="0" wp14:anchorId="1273DCB7" wp14:editId="01E71194">
            <wp:extent cx="5760720" cy="3457623"/>
            <wp:effectExtent l="1905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5760720" cy="3457623"/>
                    </a:xfrm>
                    <a:prstGeom prst="rect">
                      <a:avLst/>
                    </a:prstGeom>
                    <a:noFill/>
                    <a:ln w="9525">
                      <a:noFill/>
                      <a:miter lim="800000"/>
                      <a:headEnd/>
                      <a:tailEnd/>
                    </a:ln>
                  </pic:spPr>
                </pic:pic>
              </a:graphicData>
            </a:graphic>
          </wp:inline>
        </w:drawing>
      </w:r>
    </w:p>
    <w:p w:rsidR="00F61F72" w:rsidRPr="00B05AC1" w:rsidRDefault="00F61F72" w:rsidP="00F61F72">
      <w:r w:rsidRPr="00B05AC1">
        <w:rPr>
          <w:noProof/>
          <w:lang w:eastAsia="sv-SE"/>
        </w:rPr>
        <w:drawing>
          <wp:inline distT="0" distB="0" distL="0" distR="0" wp14:anchorId="189A1DFB" wp14:editId="6B7CD709">
            <wp:extent cx="5760720" cy="746632"/>
            <wp:effectExtent l="1905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5760720" cy="746632"/>
                    </a:xfrm>
                    <a:prstGeom prst="rect">
                      <a:avLst/>
                    </a:prstGeom>
                    <a:noFill/>
                    <a:ln w="9525">
                      <a:noFill/>
                      <a:miter lim="800000"/>
                      <a:headEnd/>
                      <a:tailEnd/>
                    </a:ln>
                  </pic:spPr>
                </pic:pic>
              </a:graphicData>
            </a:graphic>
          </wp:inline>
        </w:drawing>
      </w:r>
    </w:p>
    <w:p w:rsidR="00F61F72" w:rsidRPr="00B05AC1" w:rsidRDefault="00F61F72" w:rsidP="00F61F72">
      <w:r w:rsidRPr="00B05AC1">
        <w:rPr>
          <w:noProof/>
          <w:lang w:eastAsia="sv-SE"/>
        </w:rPr>
        <w:lastRenderedPageBreak/>
        <w:drawing>
          <wp:inline distT="0" distB="0" distL="0" distR="0" wp14:anchorId="2F527599" wp14:editId="097635D8">
            <wp:extent cx="5760720" cy="4674663"/>
            <wp:effectExtent l="1905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5760720" cy="4674663"/>
                    </a:xfrm>
                    <a:prstGeom prst="rect">
                      <a:avLst/>
                    </a:prstGeom>
                    <a:noFill/>
                    <a:ln w="9525">
                      <a:noFill/>
                      <a:miter lim="800000"/>
                      <a:headEnd/>
                      <a:tailEnd/>
                    </a:ln>
                  </pic:spPr>
                </pic:pic>
              </a:graphicData>
            </a:graphic>
          </wp:inline>
        </w:drawing>
      </w:r>
    </w:p>
    <w:p w:rsidR="00F61F72" w:rsidRDefault="00F61F72" w:rsidP="00F61F72">
      <w:r w:rsidRPr="00B05AC1">
        <w:rPr>
          <w:noProof/>
          <w:lang w:eastAsia="sv-SE"/>
        </w:rPr>
        <w:drawing>
          <wp:inline distT="0" distB="0" distL="0" distR="0" wp14:anchorId="16FC48FB" wp14:editId="678890C9">
            <wp:extent cx="5760720" cy="1427611"/>
            <wp:effectExtent l="1905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srcRect/>
                    <a:stretch>
                      <a:fillRect/>
                    </a:stretch>
                  </pic:blipFill>
                  <pic:spPr bwMode="auto">
                    <a:xfrm>
                      <a:off x="0" y="0"/>
                      <a:ext cx="5760720" cy="1427611"/>
                    </a:xfrm>
                    <a:prstGeom prst="rect">
                      <a:avLst/>
                    </a:prstGeom>
                    <a:noFill/>
                    <a:ln w="9525">
                      <a:noFill/>
                      <a:miter lim="800000"/>
                      <a:headEnd/>
                      <a:tailEnd/>
                    </a:ln>
                  </pic:spPr>
                </pic:pic>
              </a:graphicData>
            </a:graphic>
          </wp:inline>
        </w:drawing>
      </w:r>
    </w:p>
    <w:p w:rsidR="00753011" w:rsidRPr="00F61F72" w:rsidRDefault="00753011" w:rsidP="00F61F72"/>
    <w:sectPr w:rsidR="00753011" w:rsidRPr="00F61F72" w:rsidSect="00767D2E">
      <w:headerReference w:type="default" r:id="rId24"/>
      <w:footerReference w:type="default" r:id="rId25"/>
      <w:headerReference w:type="first" r:id="rId26"/>
      <w:pgSz w:w="11906" w:h="16838"/>
      <w:pgMar w:top="3402" w:right="1701" w:bottom="2098" w:left="1701"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2D1F" w:rsidRDefault="004C2D1F" w:rsidP="00965EE0">
      <w:r>
        <w:separator/>
      </w:r>
    </w:p>
  </w:endnote>
  <w:endnote w:type="continuationSeparator" w:id="0">
    <w:p w:rsidR="004C2D1F" w:rsidRDefault="004C2D1F" w:rsidP="00965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967"/>
      <w:gridCol w:w="4547"/>
    </w:tblGrid>
    <w:tr w:rsidR="00B72066" w:rsidRPr="00883879" w:rsidTr="00AC566D">
      <w:tc>
        <w:tcPr>
          <w:tcW w:w="4252" w:type="dxa"/>
          <w:tcMar>
            <w:left w:w="0" w:type="dxa"/>
            <w:right w:w="0" w:type="dxa"/>
          </w:tcMar>
        </w:tcPr>
        <w:p w:rsidR="00B72066" w:rsidRPr="00883879" w:rsidRDefault="00B72066" w:rsidP="00883879">
          <w:pPr>
            <w:pStyle w:val="Sidfot"/>
            <w:contextualSpacing w:val="0"/>
            <w:rPr>
              <w:sz w:val="14"/>
              <w:szCs w:val="14"/>
            </w:rPr>
          </w:pPr>
          <w:r w:rsidRPr="00883879">
            <w:rPr>
              <w:sz w:val="14"/>
              <w:szCs w:val="14"/>
            </w:rPr>
            <w:t>GODKÄNT AV</w:t>
          </w:r>
        </w:p>
        <w:p w:rsidR="00B72066" w:rsidRPr="00883879" w:rsidRDefault="00ED769C" w:rsidP="00CA2805">
          <w:pPr>
            <w:pStyle w:val="Sidhuvud7vnster"/>
            <w:rPr>
              <w:szCs w:val="14"/>
            </w:rPr>
          </w:pPr>
          <w:r>
            <w:fldChar w:fldCharType="begin"/>
          </w:r>
          <w:r>
            <w:instrText xml:space="preserve"> DOCPROPERTY  ApprovedBy  \* MERGEFORMAT </w:instrText>
          </w:r>
          <w:r>
            <w:fldChar w:fldCharType="separate"/>
          </w:r>
          <w:r w:rsidR="00D53196">
            <w:t>Lisbet Gibson</w:t>
          </w:r>
          <w:r>
            <w:fldChar w:fldCharType="end"/>
          </w:r>
        </w:p>
      </w:tc>
      <w:tc>
        <w:tcPr>
          <w:tcW w:w="4252" w:type="dxa"/>
          <w:tcMar>
            <w:left w:w="0" w:type="dxa"/>
            <w:right w:w="0" w:type="dxa"/>
          </w:tcMar>
        </w:tcPr>
        <w:p w:rsidR="00B72066" w:rsidRPr="00883879" w:rsidRDefault="00B72066" w:rsidP="00883879">
          <w:pPr>
            <w:pStyle w:val="Sidfot"/>
            <w:contextualSpacing w:val="0"/>
            <w:jc w:val="right"/>
            <w:rPr>
              <w:sz w:val="14"/>
              <w:szCs w:val="14"/>
            </w:rPr>
          </w:pPr>
          <w:r w:rsidRPr="00883879">
            <w:rPr>
              <w:sz w:val="14"/>
              <w:szCs w:val="14"/>
            </w:rPr>
            <w:t>GILTIGT FR O M</w:t>
          </w:r>
        </w:p>
        <w:p w:rsidR="00B72066" w:rsidRPr="00883879" w:rsidRDefault="00B72066" w:rsidP="007D54A7">
          <w:pPr>
            <w:pStyle w:val="Sidhuvud7vnster"/>
            <w:rPr>
              <w:szCs w:val="14"/>
            </w:rPr>
          </w:pPr>
          <w:r>
            <w:rPr>
              <w:szCs w:val="14"/>
            </w:rPr>
            <w:tab/>
          </w:r>
          <w:r w:rsidR="00ED769C">
            <w:fldChar w:fldCharType="begin"/>
          </w:r>
          <w:r w:rsidR="00ED769C">
            <w:instrText xml:space="preserve"> DOCPROPERTY  ValidFrom  \* MERGEFORMAT </w:instrText>
          </w:r>
          <w:r w:rsidR="00ED769C">
            <w:fldChar w:fldCharType="separate"/>
          </w:r>
          <w:r w:rsidR="00D53196">
            <w:t>2018-12-19</w:t>
          </w:r>
          <w:r w:rsidR="00ED769C">
            <w:fldChar w:fldCharType="end"/>
          </w:r>
        </w:p>
      </w:tc>
    </w:tr>
    <w:tr w:rsidR="00B72066" w:rsidRPr="00883879" w:rsidTr="00AC566D">
      <w:tc>
        <w:tcPr>
          <w:tcW w:w="8504" w:type="dxa"/>
          <w:gridSpan w:val="2"/>
          <w:tcMar>
            <w:left w:w="0" w:type="dxa"/>
            <w:right w:w="0" w:type="dxa"/>
          </w:tcMar>
        </w:tcPr>
        <w:p w:rsidR="00B72066" w:rsidRPr="00883879" w:rsidRDefault="00B72066" w:rsidP="00883879">
          <w:pPr>
            <w:pStyle w:val="Sidfot"/>
            <w:contextualSpacing w:val="0"/>
            <w:rPr>
              <w:sz w:val="12"/>
              <w:szCs w:val="12"/>
            </w:rPr>
          </w:pPr>
          <w:r w:rsidRPr="00883879">
            <w:rPr>
              <w:sz w:val="12"/>
              <w:szCs w:val="12"/>
            </w:rPr>
            <w:t>Original lagras och godkänns elektroniskt. Utskrifter gäller endast efter verifiering mot systemet att utgåvan fortfarande är giltig</w:t>
          </w:r>
          <w:r>
            <w:rPr>
              <w:sz w:val="12"/>
              <w:szCs w:val="12"/>
            </w:rPr>
            <w:t>.</w:t>
          </w:r>
        </w:p>
      </w:tc>
    </w:tr>
  </w:tbl>
  <w:p w:rsidR="00B72066" w:rsidRDefault="00B7206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2D1F" w:rsidRDefault="004C2D1F" w:rsidP="00965EE0">
      <w:r>
        <w:separator/>
      </w:r>
    </w:p>
  </w:footnote>
  <w:footnote w:type="continuationSeparator" w:id="0">
    <w:p w:rsidR="004C2D1F" w:rsidRDefault="004C2D1F" w:rsidP="00965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9962"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28"/>
      <w:gridCol w:w="2767"/>
      <w:gridCol w:w="2767"/>
    </w:tblGrid>
    <w:tr w:rsidR="00F1260F" w:rsidTr="00767D2E">
      <w:trPr>
        <w:trHeight w:val="342"/>
      </w:trPr>
      <w:tc>
        <w:tcPr>
          <w:tcW w:w="4428" w:type="dxa"/>
          <w:vMerge w:val="restart"/>
          <w:tcMar>
            <w:left w:w="0" w:type="dxa"/>
            <w:right w:w="0" w:type="dxa"/>
          </w:tcMar>
        </w:tcPr>
        <w:p w:rsidR="00F1260F" w:rsidRDefault="00F1260F" w:rsidP="00965EE0">
          <w:pPr>
            <w:pStyle w:val="Sidhuvud"/>
          </w:pPr>
          <w:r>
            <w:rPr>
              <w:noProof/>
              <w:lang w:eastAsia="sv-SE"/>
            </w:rPr>
            <w:drawing>
              <wp:anchor distT="0" distB="0" distL="114300" distR="114300" simplePos="0" relativeHeight="251665408" behindDoc="0" locked="0" layoutInCell="1" allowOverlap="1">
                <wp:simplePos x="0" y="0"/>
                <wp:positionH relativeFrom="column">
                  <wp:posOffset>-1677670</wp:posOffset>
                </wp:positionH>
                <wp:positionV relativeFrom="paragraph">
                  <wp:posOffset>-1270</wp:posOffset>
                </wp:positionV>
                <wp:extent cx="1547495" cy="511175"/>
                <wp:effectExtent l="19050" t="0" r="0" b="0"/>
                <wp:wrapThrough wrapText="bothSides">
                  <wp:wrapPolygon edited="0">
                    <wp:start x="-266" y="0"/>
                    <wp:lineTo x="-266" y="20929"/>
                    <wp:lineTo x="21538" y="20929"/>
                    <wp:lineTo x="21538" y="0"/>
                    <wp:lineTo x="-266" y="0"/>
                  </wp:wrapPolygon>
                </wp:wrapThrough>
                <wp:docPr id="3" name="Bildobjekt 2" descr="RJH Logga beskuren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H Logga beskuren transparent.png"/>
                        <pic:cNvPicPr/>
                      </pic:nvPicPr>
                      <pic:blipFill>
                        <a:blip r:embed="rId1"/>
                        <a:stretch>
                          <a:fillRect/>
                        </a:stretch>
                      </pic:blipFill>
                      <pic:spPr>
                        <a:xfrm>
                          <a:off x="0" y="0"/>
                          <a:ext cx="1547495" cy="511175"/>
                        </a:xfrm>
                        <a:prstGeom prst="rect">
                          <a:avLst/>
                        </a:prstGeom>
                      </pic:spPr>
                    </pic:pic>
                  </a:graphicData>
                </a:graphic>
              </wp:anchor>
            </w:drawing>
          </w:r>
        </w:p>
      </w:tc>
      <w:tc>
        <w:tcPr>
          <w:tcW w:w="2767" w:type="dxa"/>
          <w:tcMar>
            <w:left w:w="0" w:type="dxa"/>
            <w:right w:w="0" w:type="dxa"/>
          </w:tcMar>
        </w:tcPr>
        <w:p w:rsidR="00F1260F" w:rsidRPr="00BB78A1" w:rsidRDefault="00F1260F" w:rsidP="00965EE0">
          <w:pPr>
            <w:pStyle w:val="Sidhuvud"/>
          </w:pPr>
        </w:p>
      </w:tc>
      <w:tc>
        <w:tcPr>
          <w:tcW w:w="2767" w:type="dxa"/>
          <w:tcMar>
            <w:left w:w="0" w:type="dxa"/>
            <w:right w:w="0" w:type="dxa"/>
          </w:tcMar>
        </w:tcPr>
        <w:p w:rsidR="00F1260F" w:rsidRPr="00E6112A" w:rsidRDefault="00F1260F" w:rsidP="00965EE0">
          <w:pPr>
            <w:pStyle w:val="Sidhuvud"/>
          </w:pPr>
        </w:p>
      </w:tc>
    </w:tr>
    <w:tr w:rsidR="00F1260F" w:rsidTr="00767D2E">
      <w:trPr>
        <w:trHeight w:val="634"/>
      </w:trPr>
      <w:tc>
        <w:tcPr>
          <w:tcW w:w="4428" w:type="dxa"/>
          <w:vMerge/>
          <w:tcMar>
            <w:left w:w="0" w:type="dxa"/>
            <w:right w:w="0" w:type="dxa"/>
          </w:tcMar>
        </w:tcPr>
        <w:p w:rsidR="00F1260F" w:rsidRDefault="00F1260F" w:rsidP="00965EE0">
          <w:pPr>
            <w:pStyle w:val="Sidhuvud"/>
          </w:pPr>
        </w:p>
      </w:tc>
      <w:tc>
        <w:tcPr>
          <w:tcW w:w="2767" w:type="dxa"/>
          <w:vMerge w:val="restart"/>
          <w:tcMar>
            <w:left w:w="0" w:type="dxa"/>
            <w:right w:w="0" w:type="dxa"/>
          </w:tcMar>
        </w:tcPr>
        <w:p w:rsidR="00F1260F" w:rsidRDefault="00ED769C" w:rsidP="00B72066">
          <w:pPr>
            <w:pStyle w:val="Sidhuvud7vnster"/>
          </w:pPr>
          <w:r>
            <w:fldChar w:fldCharType="begin"/>
          </w:r>
          <w:r>
            <w:instrText xml:space="preserve"> DOCPROPERTY  CCategory  \* MERGEFORMAT </w:instrText>
          </w:r>
          <w:r>
            <w:fldChar w:fldCharType="separate"/>
          </w:r>
          <w:r w:rsidR="00D53196">
            <w:t>Riktlinje</w:t>
          </w:r>
          <w:r>
            <w:fldChar w:fldCharType="end"/>
          </w:r>
        </w:p>
        <w:p w:rsidR="00F1260F" w:rsidRPr="00BB61A6" w:rsidRDefault="00ED769C" w:rsidP="00E45055">
          <w:pPr>
            <w:pStyle w:val="Sidhuvud7vnster"/>
          </w:pPr>
          <w:r>
            <w:fldChar w:fldCharType="begin"/>
          </w:r>
          <w:r>
            <w:instrText xml:space="preserve"> DOCPROPERTY  CTitle  \* MERGEFORMAT </w:instrText>
          </w:r>
          <w:r>
            <w:fldChar w:fldCharType="separate"/>
          </w:r>
          <w:r w:rsidR="00D53196">
            <w:t>Bedömning av egenvård, inom region Jämtland Härjedalen och kommunerna i Jämtlands län</w:t>
          </w:r>
          <w:r>
            <w:fldChar w:fldCharType="end"/>
          </w:r>
        </w:p>
      </w:tc>
      <w:tc>
        <w:tcPr>
          <w:tcW w:w="2767" w:type="dxa"/>
          <w:tcMar>
            <w:left w:w="0" w:type="dxa"/>
            <w:right w:w="0" w:type="dxa"/>
          </w:tcMar>
        </w:tcPr>
        <w:p w:rsidR="00F1260F" w:rsidRPr="00BB61A6" w:rsidRDefault="004C2D1F" w:rsidP="00BB61A6">
          <w:pPr>
            <w:pStyle w:val="Sidhuvud9hger"/>
          </w:pPr>
          <w:r>
            <w:fldChar w:fldCharType="begin"/>
          </w:r>
          <w:r>
            <w:instrText xml:space="preserve"> PAGE  \* Arabic  \* MERGEFORMAT </w:instrText>
          </w:r>
          <w:r>
            <w:fldChar w:fldCharType="separate"/>
          </w:r>
          <w:r w:rsidR="00417FB4">
            <w:rPr>
              <w:noProof/>
            </w:rPr>
            <w:t>2</w:t>
          </w:r>
          <w:r>
            <w:rPr>
              <w:noProof/>
            </w:rPr>
            <w:fldChar w:fldCharType="end"/>
          </w:r>
          <w:r w:rsidR="00F1260F" w:rsidRPr="00BB61A6">
            <w:t xml:space="preserve"> (</w:t>
          </w:r>
          <w:r w:rsidR="00215A7D">
            <w:rPr>
              <w:noProof/>
            </w:rPr>
            <w:fldChar w:fldCharType="begin"/>
          </w:r>
          <w:r w:rsidR="00215A7D">
            <w:rPr>
              <w:noProof/>
            </w:rPr>
            <w:instrText xml:space="preserve"> NUMPAGES  \* Arabic  \* MERGEFORMAT </w:instrText>
          </w:r>
          <w:r w:rsidR="00215A7D">
            <w:rPr>
              <w:noProof/>
            </w:rPr>
            <w:fldChar w:fldCharType="separate"/>
          </w:r>
          <w:r w:rsidR="00417FB4">
            <w:rPr>
              <w:noProof/>
            </w:rPr>
            <w:t>2</w:t>
          </w:r>
          <w:r w:rsidR="00215A7D">
            <w:rPr>
              <w:noProof/>
            </w:rPr>
            <w:fldChar w:fldCharType="end"/>
          </w:r>
          <w:r w:rsidR="00F1260F" w:rsidRPr="00BB61A6">
            <w:t>)</w:t>
          </w:r>
        </w:p>
        <w:p w:rsidR="00F1260F" w:rsidRPr="00E6112A" w:rsidRDefault="00ED769C" w:rsidP="00E45055">
          <w:pPr>
            <w:pStyle w:val="Sidhuvud7hger"/>
          </w:pPr>
          <w:r>
            <w:fldChar w:fldCharType="begin"/>
          </w:r>
          <w:r>
            <w:instrText xml:space="preserve"> DOCPROPERTY  DocNo  \* MERGEFORMAT </w:instrText>
          </w:r>
          <w:r>
            <w:fldChar w:fldCharType="separate"/>
          </w:r>
          <w:r w:rsidR="00D53196">
            <w:t>30439-2</w:t>
          </w:r>
          <w:r>
            <w:fldChar w:fldCharType="end"/>
          </w:r>
        </w:p>
      </w:tc>
    </w:tr>
    <w:tr w:rsidR="00F1260F" w:rsidTr="00767D2E">
      <w:trPr>
        <w:trHeight w:val="725"/>
      </w:trPr>
      <w:tc>
        <w:tcPr>
          <w:tcW w:w="4428" w:type="dxa"/>
          <w:tcMar>
            <w:left w:w="0" w:type="dxa"/>
            <w:right w:w="0" w:type="dxa"/>
          </w:tcMar>
        </w:tcPr>
        <w:p w:rsidR="003B225C" w:rsidRDefault="00F61F72" w:rsidP="00133B61">
          <w:pPr>
            <w:pStyle w:val="Sidhuvud9vnster"/>
          </w:pPr>
          <w:r>
            <w:t>Hälso- och sjukvårdspolitiska avdelningen</w:t>
          </w:r>
          <w:r w:rsidR="00ED769C">
            <w:fldChar w:fldCharType="begin"/>
          </w:r>
          <w:r w:rsidR="00ED769C">
            <w:instrText xml:space="preserve"> DOCPROPERTY  OwnerOU  \* MERGEFORMAT </w:instrText>
          </w:r>
          <w:r w:rsidR="00ED769C">
            <w:fldChar w:fldCharType="separate"/>
          </w:r>
          <w:r w:rsidR="00D53196">
            <w:t>Hälso- och sjukvårdspolitiska avdelningen</w:t>
          </w:r>
          <w:r w:rsidR="00ED769C">
            <w:fldChar w:fldCharType="end"/>
          </w:r>
        </w:p>
        <w:p w:rsidR="003B225C" w:rsidRPr="00A67961" w:rsidRDefault="00215A7D" w:rsidP="00133B61">
          <w:pPr>
            <w:pStyle w:val="Sidhuvud9vnster"/>
            <w:rPr>
              <w:szCs w:val="14"/>
            </w:rPr>
          </w:pPr>
          <w:r>
            <w:rPr>
              <w:szCs w:val="14"/>
            </w:rPr>
            <w:fldChar w:fldCharType="begin"/>
          </w:r>
          <w:r>
            <w:rPr>
              <w:szCs w:val="14"/>
            </w:rPr>
            <w:instrText xml:space="preserve"> DOCPROPERTY  Owner  \* MERGEFORMAT </w:instrText>
          </w:r>
          <w:r>
            <w:rPr>
              <w:szCs w:val="14"/>
            </w:rPr>
            <w:fldChar w:fldCharType="separate"/>
          </w:r>
          <w:r w:rsidR="00D53196" w:rsidRPr="00D53196">
            <w:t>Elsy Bäckström</w:t>
          </w:r>
          <w:r>
            <w:fldChar w:fldCharType="end"/>
          </w:r>
        </w:p>
      </w:tc>
      <w:tc>
        <w:tcPr>
          <w:tcW w:w="2767" w:type="dxa"/>
          <w:vMerge/>
          <w:tcMar>
            <w:left w:w="0" w:type="dxa"/>
            <w:right w:w="0" w:type="dxa"/>
          </w:tcMar>
        </w:tcPr>
        <w:p w:rsidR="003B225C" w:rsidRPr="00E6112A" w:rsidRDefault="003B225C" w:rsidP="00965EE0">
          <w:pPr>
            <w:pStyle w:val="Sidhuvud"/>
          </w:pPr>
        </w:p>
      </w:tc>
      <w:tc>
        <w:tcPr>
          <w:tcW w:w="2767" w:type="dxa"/>
          <w:tcMar>
            <w:left w:w="0" w:type="dxa"/>
            <w:right w:w="0" w:type="dxa"/>
          </w:tcMar>
        </w:tcPr>
        <w:p w:rsidR="003B225C" w:rsidRPr="00E6112A" w:rsidRDefault="003B225C" w:rsidP="00965EE0">
          <w:pPr>
            <w:pStyle w:val="Sidhuvud"/>
          </w:pPr>
        </w:p>
      </w:tc>
    </w:tr>
  </w:tbl>
  <w:p w:rsidR="00B72066" w:rsidRDefault="00B72066" w:rsidP="00F968E1">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F9B" w:rsidRDefault="00C61F9B">
    <w:pPr>
      <w:pStyle w:val="Sidhuvud"/>
    </w:pPr>
    <w:r w:rsidRPr="00B05AC1">
      <w:rPr>
        <w:noProof/>
      </w:rPr>
      <w:drawing>
        <wp:anchor distT="0" distB="0" distL="114300" distR="114300" simplePos="0" relativeHeight="251786240" behindDoc="0" locked="0" layoutInCell="1" allowOverlap="1" wp14:anchorId="2BBA0A39" wp14:editId="1B270340">
          <wp:simplePos x="0" y="0"/>
          <wp:positionH relativeFrom="column">
            <wp:posOffset>0</wp:posOffset>
          </wp:positionH>
          <wp:positionV relativeFrom="paragraph">
            <wp:posOffset>0</wp:posOffset>
          </wp:positionV>
          <wp:extent cx="1828800" cy="685800"/>
          <wp:effectExtent l="0" t="0" r="0" b="0"/>
          <wp:wrapNone/>
          <wp:docPr id="48" name="Bildobjekt 2" descr="Logga-liggande-Region_Jamtland_Harjedalen_RG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liggande-Region_Jamtland_Harjedalen_RGB.wmf"/>
                  <pic:cNvPicPr/>
                </pic:nvPicPr>
                <pic:blipFill>
                  <a:blip r:embed="rId1" cstate="print"/>
                  <a:stretch>
                    <a:fillRect/>
                  </a:stretch>
                </pic:blipFill>
                <pic:spPr>
                  <a:xfrm>
                    <a:off x="0" y="0"/>
                    <a:ext cx="1828800" cy="685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66BC"/>
    <w:multiLevelType w:val="hybridMultilevel"/>
    <w:tmpl w:val="EBA23B62"/>
    <w:lvl w:ilvl="0" w:tplc="041D0015">
      <w:start w:val="1"/>
      <w:numFmt w:val="upperLetter"/>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A9C11F0"/>
    <w:multiLevelType w:val="multilevel"/>
    <w:tmpl w:val="C590B66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15:restartNumberingAfterBreak="0">
    <w:nsid w:val="3F9B621D"/>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3" w15:restartNumberingAfterBreak="0">
    <w:nsid w:val="408B5829"/>
    <w:multiLevelType w:val="multilevel"/>
    <w:tmpl w:val="B56EB632"/>
    <w:styleLink w:val="WWNum1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48233870"/>
    <w:multiLevelType w:val="multilevel"/>
    <w:tmpl w:val="9CC00746"/>
    <w:styleLink w:val="WWNum1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4F041631"/>
    <w:multiLevelType w:val="hybridMultilevel"/>
    <w:tmpl w:val="58D2CB10"/>
    <w:lvl w:ilvl="0" w:tplc="60F4D10C">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57F5109A"/>
    <w:multiLevelType w:val="hybridMultilevel"/>
    <w:tmpl w:val="3B14F56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61E2600E"/>
    <w:multiLevelType w:val="hybridMultilevel"/>
    <w:tmpl w:val="8C7CFC0C"/>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53A2FB4"/>
    <w:multiLevelType w:val="hybridMultilevel"/>
    <w:tmpl w:val="70BC63F0"/>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8974804"/>
    <w:multiLevelType w:val="hybridMultilevel"/>
    <w:tmpl w:val="18945F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8EB2B55"/>
    <w:multiLevelType w:val="hybridMultilevel"/>
    <w:tmpl w:val="431E389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0"/>
  </w:num>
  <w:num w:numId="5">
    <w:abstractNumId w:val="1"/>
  </w:num>
  <w:num w:numId="6">
    <w:abstractNumId w:val="5"/>
  </w:num>
  <w:num w:numId="7">
    <w:abstractNumId w:val="6"/>
  </w:num>
  <w:num w:numId="8">
    <w:abstractNumId w:val="9"/>
  </w:num>
  <w:num w:numId="9">
    <w:abstractNumId w:val="0"/>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3p/z6bQ72pHEWE9k6O69ARf2Z0gw4NU7qFmC61K8Xpsl+tA7a4pwhxcyekW5MBXSIOIRuAFD+3QLwyHodmpeaA==" w:salt="I4Ky7yxvQTJ893hYik4uzA=="/>
  <w:defaultTabStop w:val="1304"/>
  <w:hyphenationZone w:val="425"/>
  <w:drawingGridHorizontalSpacing w:val="10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D1F"/>
    <w:rsid w:val="00003C29"/>
    <w:rsid w:val="00016BD2"/>
    <w:rsid w:val="0002743C"/>
    <w:rsid w:val="00031DBC"/>
    <w:rsid w:val="000A068A"/>
    <w:rsid w:val="000A7D7A"/>
    <w:rsid w:val="000B796B"/>
    <w:rsid w:val="000D0198"/>
    <w:rsid w:val="000D6131"/>
    <w:rsid w:val="001076CC"/>
    <w:rsid w:val="00114918"/>
    <w:rsid w:val="00133B61"/>
    <w:rsid w:val="001824BC"/>
    <w:rsid w:val="00185891"/>
    <w:rsid w:val="001A0ED1"/>
    <w:rsid w:val="001C7AE1"/>
    <w:rsid w:val="001C7F9D"/>
    <w:rsid w:val="00202124"/>
    <w:rsid w:val="00212B6E"/>
    <w:rsid w:val="00215A7D"/>
    <w:rsid w:val="00222AC4"/>
    <w:rsid w:val="002238A5"/>
    <w:rsid w:val="00246F33"/>
    <w:rsid w:val="00255A3D"/>
    <w:rsid w:val="00265648"/>
    <w:rsid w:val="00267350"/>
    <w:rsid w:val="0027074A"/>
    <w:rsid w:val="0027199A"/>
    <w:rsid w:val="00285039"/>
    <w:rsid w:val="002A774E"/>
    <w:rsid w:val="002C145F"/>
    <w:rsid w:val="002F2411"/>
    <w:rsid w:val="00307699"/>
    <w:rsid w:val="003315AC"/>
    <w:rsid w:val="00333998"/>
    <w:rsid w:val="0036694F"/>
    <w:rsid w:val="003670C3"/>
    <w:rsid w:val="003A71B3"/>
    <w:rsid w:val="003B225C"/>
    <w:rsid w:val="003D2926"/>
    <w:rsid w:val="003D4FA1"/>
    <w:rsid w:val="00417FB4"/>
    <w:rsid w:val="00431E03"/>
    <w:rsid w:val="00452F3A"/>
    <w:rsid w:val="0048221B"/>
    <w:rsid w:val="00483BA9"/>
    <w:rsid w:val="00492725"/>
    <w:rsid w:val="004B3D5C"/>
    <w:rsid w:val="004B3FE8"/>
    <w:rsid w:val="004B4A4C"/>
    <w:rsid w:val="004B613F"/>
    <w:rsid w:val="004C2D1F"/>
    <w:rsid w:val="004D5B1A"/>
    <w:rsid w:val="004E103C"/>
    <w:rsid w:val="004F1F63"/>
    <w:rsid w:val="00506065"/>
    <w:rsid w:val="00506706"/>
    <w:rsid w:val="00527A7A"/>
    <w:rsid w:val="005328DD"/>
    <w:rsid w:val="00550C61"/>
    <w:rsid w:val="00565C75"/>
    <w:rsid w:val="00566FD8"/>
    <w:rsid w:val="005B76E7"/>
    <w:rsid w:val="00607994"/>
    <w:rsid w:val="0063070E"/>
    <w:rsid w:val="00647AD1"/>
    <w:rsid w:val="006B4FF7"/>
    <w:rsid w:val="006D112D"/>
    <w:rsid w:val="006D1DA5"/>
    <w:rsid w:val="0073438E"/>
    <w:rsid w:val="00753011"/>
    <w:rsid w:val="0076022C"/>
    <w:rsid w:val="00767D2E"/>
    <w:rsid w:val="00767FD4"/>
    <w:rsid w:val="007B54C8"/>
    <w:rsid w:val="007D54A7"/>
    <w:rsid w:val="007F24FE"/>
    <w:rsid w:val="0083704B"/>
    <w:rsid w:val="0087063E"/>
    <w:rsid w:val="008831C6"/>
    <w:rsid w:val="00883879"/>
    <w:rsid w:val="008963F0"/>
    <w:rsid w:val="008D008D"/>
    <w:rsid w:val="008E41A7"/>
    <w:rsid w:val="00902233"/>
    <w:rsid w:val="0092689E"/>
    <w:rsid w:val="00930ACF"/>
    <w:rsid w:val="009356A6"/>
    <w:rsid w:val="00941B64"/>
    <w:rsid w:val="0095308B"/>
    <w:rsid w:val="00957A51"/>
    <w:rsid w:val="00963060"/>
    <w:rsid w:val="00965EE0"/>
    <w:rsid w:val="009664D9"/>
    <w:rsid w:val="009801A7"/>
    <w:rsid w:val="00993CD5"/>
    <w:rsid w:val="009A1D8B"/>
    <w:rsid w:val="009A7330"/>
    <w:rsid w:val="009D184E"/>
    <w:rsid w:val="009D4C11"/>
    <w:rsid w:val="009E7AC6"/>
    <w:rsid w:val="00A0640D"/>
    <w:rsid w:val="00A100BA"/>
    <w:rsid w:val="00A100DD"/>
    <w:rsid w:val="00A154D4"/>
    <w:rsid w:val="00A310B2"/>
    <w:rsid w:val="00A44170"/>
    <w:rsid w:val="00A5331B"/>
    <w:rsid w:val="00A67961"/>
    <w:rsid w:val="00A91FEB"/>
    <w:rsid w:val="00AA31B5"/>
    <w:rsid w:val="00AC292C"/>
    <w:rsid w:val="00AC566D"/>
    <w:rsid w:val="00AE4F6B"/>
    <w:rsid w:val="00AE6867"/>
    <w:rsid w:val="00B160B4"/>
    <w:rsid w:val="00B32857"/>
    <w:rsid w:val="00B4051D"/>
    <w:rsid w:val="00B41AAA"/>
    <w:rsid w:val="00B56427"/>
    <w:rsid w:val="00B632CF"/>
    <w:rsid w:val="00B72066"/>
    <w:rsid w:val="00B77555"/>
    <w:rsid w:val="00BA73A7"/>
    <w:rsid w:val="00BB61A6"/>
    <w:rsid w:val="00BB78A1"/>
    <w:rsid w:val="00BC3D17"/>
    <w:rsid w:val="00BC5638"/>
    <w:rsid w:val="00BE290C"/>
    <w:rsid w:val="00BE4E45"/>
    <w:rsid w:val="00C00EC9"/>
    <w:rsid w:val="00C218D5"/>
    <w:rsid w:val="00C24F7F"/>
    <w:rsid w:val="00C30102"/>
    <w:rsid w:val="00C34E2D"/>
    <w:rsid w:val="00C36738"/>
    <w:rsid w:val="00C61F9B"/>
    <w:rsid w:val="00C72616"/>
    <w:rsid w:val="00C94541"/>
    <w:rsid w:val="00CA2805"/>
    <w:rsid w:val="00CB2D2F"/>
    <w:rsid w:val="00CB5187"/>
    <w:rsid w:val="00CF35AD"/>
    <w:rsid w:val="00CF3A4A"/>
    <w:rsid w:val="00D25D26"/>
    <w:rsid w:val="00D46503"/>
    <w:rsid w:val="00D50542"/>
    <w:rsid w:val="00D53196"/>
    <w:rsid w:val="00D8633F"/>
    <w:rsid w:val="00DA60F9"/>
    <w:rsid w:val="00DD7A34"/>
    <w:rsid w:val="00DE2F46"/>
    <w:rsid w:val="00E21783"/>
    <w:rsid w:val="00E45055"/>
    <w:rsid w:val="00E6112A"/>
    <w:rsid w:val="00E9044C"/>
    <w:rsid w:val="00ED769C"/>
    <w:rsid w:val="00EE672B"/>
    <w:rsid w:val="00F1260F"/>
    <w:rsid w:val="00F27B4F"/>
    <w:rsid w:val="00F27D47"/>
    <w:rsid w:val="00F57E2E"/>
    <w:rsid w:val="00F61F72"/>
    <w:rsid w:val="00F70E3A"/>
    <w:rsid w:val="00F735F4"/>
    <w:rsid w:val="00F87784"/>
    <w:rsid w:val="00F968E1"/>
    <w:rsid w:val="00FC0C98"/>
    <w:rsid w:val="00FE314F"/>
    <w:rsid w:val="00FE6E0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C550FF5C-151F-4D8D-90FE-B1FBF438C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HAnsi" w:hAnsi="Garamond" w:cs="Times New Roman"/>
        <w:sz w:val="22"/>
        <w:szCs w:val="22"/>
        <w:lang w:val="sv-SE" w:eastAsia="en-US" w:bidi="ar-SA"/>
      </w:rPr>
    </w:rPrDefault>
    <w:pPrDefault>
      <w:pPr>
        <w:spacing w:after="240"/>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lsdException w:name="Emphasis" w:locked="1" w:uiPriority="20"/>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JLL Löptext"/>
    <w:qFormat/>
    <w:rsid w:val="004B3D5C"/>
    <w:pPr>
      <w:spacing w:after="100" w:line="260" w:lineRule="atLeast"/>
    </w:pPr>
    <w:rPr>
      <w:rFonts w:ascii="Verdana" w:hAnsi="Verdana"/>
      <w:sz w:val="20"/>
    </w:rPr>
  </w:style>
  <w:style w:type="paragraph" w:styleId="Rubrik1">
    <w:name w:val="heading 1"/>
    <w:basedOn w:val="Normal"/>
    <w:next w:val="Normal"/>
    <w:link w:val="Rubrik1Char"/>
    <w:uiPriority w:val="99"/>
    <w:qFormat/>
    <w:rsid w:val="008831C6"/>
    <w:pPr>
      <w:keepNext/>
      <w:keepLines/>
      <w:numPr>
        <w:numId w:val="1"/>
      </w:numPr>
      <w:pBdr>
        <w:bottom w:val="single" w:sz="12" w:space="1" w:color="C00000"/>
      </w:pBdr>
      <w:spacing w:after="60"/>
      <w:outlineLvl w:val="0"/>
    </w:pPr>
    <w:rPr>
      <w:rFonts w:eastAsiaTheme="majorEastAsia" w:cstheme="majorBidi"/>
      <w:b/>
      <w:bCs/>
      <w:sz w:val="32"/>
      <w:szCs w:val="28"/>
    </w:rPr>
  </w:style>
  <w:style w:type="paragraph" w:styleId="Rubrik2">
    <w:name w:val="heading 2"/>
    <w:basedOn w:val="Normal"/>
    <w:next w:val="Normal"/>
    <w:link w:val="Rubrik2Char"/>
    <w:uiPriority w:val="99"/>
    <w:qFormat/>
    <w:rsid w:val="008831C6"/>
    <w:pPr>
      <w:keepNext/>
      <w:keepLines/>
      <w:numPr>
        <w:ilvl w:val="1"/>
        <w:numId w:val="1"/>
      </w:numPr>
      <w:spacing w:before="160" w:after="40"/>
      <w:outlineLvl w:val="1"/>
    </w:pPr>
    <w:rPr>
      <w:rFonts w:eastAsiaTheme="majorEastAsia" w:cstheme="majorBidi"/>
      <w:b/>
      <w:bCs/>
      <w:sz w:val="28"/>
      <w:szCs w:val="26"/>
    </w:rPr>
  </w:style>
  <w:style w:type="paragraph" w:styleId="Rubrik3">
    <w:name w:val="heading 3"/>
    <w:basedOn w:val="Normal"/>
    <w:next w:val="Normal"/>
    <w:link w:val="Rubrik3Char"/>
    <w:uiPriority w:val="99"/>
    <w:qFormat/>
    <w:rsid w:val="008831C6"/>
    <w:pPr>
      <w:keepNext/>
      <w:keepLines/>
      <w:numPr>
        <w:ilvl w:val="2"/>
        <w:numId w:val="1"/>
      </w:numPr>
      <w:spacing w:before="160" w:after="40"/>
      <w:outlineLvl w:val="2"/>
    </w:pPr>
    <w:rPr>
      <w:rFonts w:eastAsiaTheme="majorEastAsia" w:cstheme="majorBidi"/>
      <w:b/>
      <w:bCs/>
      <w:sz w:val="24"/>
    </w:rPr>
  </w:style>
  <w:style w:type="paragraph" w:styleId="Rubrik4">
    <w:name w:val="heading 4"/>
    <w:basedOn w:val="Normal"/>
    <w:next w:val="Normal"/>
    <w:link w:val="Rubrik4Char"/>
    <w:uiPriority w:val="99"/>
    <w:qFormat/>
    <w:rsid w:val="008831C6"/>
    <w:pPr>
      <w:keepNext/>
      <w:keepLines/>
      <w:numPr>
        <w:ilvl w:val="3"/>
        <w:numId w:val="1"/>
      </w:numPr>
      <w:spacing w:before="160" w:after="40"/>
      <w:outlineLvl w:val="3"/>
    </w:pPr>
    <w:rPr>
      <w:rFonts w:eastAsia="Times New Roman"/>
      <w:b/>
      <w:bCs/>
      <w:iCs/>
    </w:rPr>
  </w:style>
  <w:style w:type="paragraph" w:styleId="Rubrik5">
    <w:name w:val="heading 5"/>
    <w:basedOn w:val="Normal"/>
    <w:next w:val="Normal"/>
    <w:link w:val="Rubrik5Char"/>
    <w:uiPriority w:val="9"/>
    <w:semiHidden/>
    <w:unhideWhenUsed/>
    <w:qFormat/>
    <w:locked/>
    <w:rsid w:val="002C145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locked/>
    <w:rsid w:val="002C145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locked/>
    <w:rsid w:val="002C145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locked/>
    <w:rsid w:val="002C145F"/>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uiPriority w:val="9"/>
    <w:semiHidden/>
    <w:unhideWhenUsed/>
    <w:qFormat/>
    <w:locked/>
    <w:rsid w:val="002C145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semiHidden/>
    <w:locked/>
    <w:rsid w:val="009356A6"/>
    <w:pPr>
      <w:spacing w:after="0"/>
    </w:pPr>
    <w:rPr>
      <w:sz w:val="24"/>
    </w:rPr>
  </w:style>
  <w:style w:type="character" w:customStyle="1" w:styleId="Rubrik1Char">
    <w:name w:val="Rubrik 1 Char"/>
    <w:basedOn w:val="Standardstycketeckensnitt"/>
    <w:link w:val="Rubrik1"/>
    <w:uiPriority w:val="99"/>
    <w:rsid w:val="008831C6"/>
    <w:rPr>
      <w:rFonts w:ascii="Verdana" w:eastAsiaTheme="majorEastAsia" w:hAnsi="Verdana" w:cstheme="majorBidi"/>
      <w:b/>
      <w:bCs/>
      <w:sz w:val="32"/>
      <w:szCs w:val="28"/>
    </w:rPr>
  </w:style>
  <w:style w:type="character" w:customStyle="1" w:styleId="Rubrik2Char">
    <w:name w:val="Rubrik 2 Char"/>
    <w:basedOn w:val="Standardstycketeckensnitt"/>
    <w:link w:val="Rubrik2"/>
    <w:uiPriority w:val="99"/>
    <w:rsid w:val="008831C6"/>
    <w:rPr>
      <w:rFonts w:ascii="Verdana" w:eastAsiaTheme="majorEastAsia" w:hAnsi="Verdana" w:cstheme="majorBidi"/>
      <w:b/>
      <w:bCs/>
      <w:sz w:val="28"/>
      <w:szCs w:val="26"/>
    </w:rPr>
  </w:style>
  <w:style w:type="character" w:customStyle="1" w:styleId="Rubrik3Char">
    <w:name w:val="Rubrik 3 Char"/>
    <w:basedOn w:val="Standardstycketeckensnitt"/>
    <w:link w:val="Rubrik3"/>
    <w:uiPriority w:val="99"/>
    <w:rsid w:val="008831C6"/>
    <w:rPr>
      <w:rFonts w:ascii="Verdana" w:eastAsiaTheme="majorEastAsia" w:hAnsi="Verdana" w:cstheme="majorBidi"/>
      <w:b/>
      <w:bCs/>
      <w:sz w:val="24"/>
    </w:rPr>
  </w:style>
  <w:style w:type="character" w:customStyle="1" w:styleId="Rubrik4Char">
    <w:name w:val="Rubrik 4 Char"/>
    <w:basedOn w:val="Standardstycketeckensnitt"/>
    <w:link w:val="Rubrik4"/>
    <w:uiPriority w:val="99"/>
    <w:rsid w:val="008831C6"/>
    <w:rPr>
      <w:rFonts w:ascii="Verdana" w:eastAsia="Times New Roman" w:hAnsi="Verdana"/>
      <w:b/>
      <w:bCs/>
      <w:iCs/>
      <w:sz w:val="20"/>
    </w:rPr>
  </w:style>
  <w:style w:type="paragraph" w:styleId="Sidfot">
    <w:name w:val="footer"/>
    <w:basedOn w:val="Normal"/>
    <w:link w:val="SidfotChar"/>
    <w:uiPriority w:val="99"/>
    <w:semiHidden/>
    <w:rsid w:val="009356A6"/>
    <w:pPr>
      <w:tabs>
        <w:tab w:val="center" w:pos="4536"/>
        <w:tab w:val="right" w:pos="9072"/>
      </w:tabs>
    </w:pPr>
    <w:rPr>
      <w:rFonts w:eastAsia="Times New Roman"/>
    </w:rPr>
  </w:style>
  <w:style w:type="character" w:customStyle="1" w:styleId="SidfotChar">
    <w:name w:val="Sidfot Char"/>
    <w:basedOn w:val="Standardstycketeckensnitt"/>
    <w:link w:val="Sidfot"/>
    <w:uiPriority w:val="99"/>
    <w:semiHidden/>
    <w:rsid w:val="009356A6"/>
    <w:rPr>
      <w:rFonts w:eastAsia="Times New Roman"/>
      <w:sz w:val="24"/>
    </w:rPr>
  </w:style>
  <w:style w:type="paragraph" w:styleId="Ballongtext">
    <w:name w:val="Balloon Text"/>
    <w:basedOn w:val="Normal"/>
    <w:link w:val="BallongtextChar"/>
    <w:uiPriority w:val="99"/>
    <w:semiHidden/>
    <w:rsid w:val="009356A6"/>
    <w:rPr>
      <w:rFonts w:ascii="Tahoma" w:eastAsia="Times New Roman" w:hAnsi="Tahoma" w:cs="Tahoma"/>
      <w:sz w:val="16"/>
      <w:szCs w:val="16"/>
    </w:rPr>
  </w:style>
  <w:style w:type="character" w:customStyle="1" w:styleId="BallongtextChar">
    <w:name w:val="Ballongtext Char"/>
    <w:basedOn w:val="Standardstycketeckensnitt"/>
    <w:link w:val="Ballongtext"/>
    <w:uiPriority w:val="99"/>
    <w:semiHidden/>
    <w:rsid w:val="009356A6"/>
    <w:rPr>
      <w:rFonts w:ascii="Tahoma" w:eastAsia="Times New Roman" w:hAnsi="Tahoma" w:cs="Tahoma"/>
      <w:sz w:val="16"/>
      <w:szCs w:val="16"/>
    </w:rPr>
  </w:style>
  <w:style w:type="table" w:styleId="Tabellrutnt">
    <w:name w:val="Table Grid"/>
    <w:basedOn w:val="Normaltabell"/>
    <w:uiPriority w:val="59"/>
    <w:rsid w:val="002238A5"/>
    <w:pPr>
      <w:spacing w:after="0"/>
      <w:contextualSpacing/>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el">
    <w:name w:val="Titel"/>
    <w:basedOn w:val="Normal"/>
    <w:next w:val="Normal"/>
    <w:qFormat/>
    <w:rsid w:val="008831C6"/>
    <w:pPr>
      <w:spacing w:after="40"/>
    </w:pPr>
    <w:rPr>
      <w:b/>
      <w:sz w:val="40"/>
    </w:rPr>
  </w:style>
  <w:style w:type="paragraph" w:styleId="Sidhuvud">
    <w:name w:val="header"/>
    <w:basedOn w:val="Normal"/>
    <w:link w:val="SidhuvudChar"/>
    <w:uiPriority w:val="99"/>
    <w:semiHidden/>
    <w:locked/>
    <w:rsid w:val="0002743C"/>
    <w:pPr>
      <w:tabs>
        <w:tab w:val="center" w:pos="4536"/>
        <w:tab w:val="right" w:pos="9072"/>
      </w:tabs>
      <w:spacing w:after="0"/>
    </w:pPr>
  </w:style>
  <w:style w:type="character" w:customStyle="1" w:styleId="SidhuvudChar">
    <w:name w:val="Sidhuvud Char"/>
    <w:basedOn w:val="Standardstycketeckensnitt"/>
    <w:link w:val="Sidhuvud"/>
    <w:uiPriority w:val="99"/>
    <w:semiHidden/>
    <w:rsid w:val="00965EE0"/>
    <w:rPr>
      <w:rFonts w:ascii="Verdana" w:hAnsi="Verdana"/>
      <w:sz w:val="20"/>
    </w:rPr>
  </w:style>
  <w:style w:type="paragraph" w:styleId="Innehll1">
    <w:name w:val="toc 1"/>
    <w:basedOn w:val="Rubrik1"/>
    <w:next w:val="Normal"/>
    <w:autoRedefine/>
    <w:uiPriority w:val="39"/>
    <w:unhideWhenUsed/>
    <w:locked/>
    <w:rsid w:val="002C145F"/>
    <w:pPr>
      <w:numPr>
        <w:numId w:val="0"/>
      </w:numPr>
      <w:tabs>
        <w:tab w:val="right" w:pos="8494"/>
      </w:tabs>
    </w:pPr>
  </w:style>
  <w:style w:type="paragraph" w:styleId="Innehll2">
    <w:name w:val="toc 2"/>
    <w:basedOn w:val="Rubrik2"/>
    <w:next w:val="Normal"/>
    <w:autoRedefine/>
    <w:uiPriority w:val="39"/>
    <w:unhideWhenUsed/>
    <w:locked/>
    <w:rsid w:val="002C145F"/>
    <w:pPr>
      <w:numPr>
        <w:ilvl w:val="0"/>
        <w:numId w:val="0"/>
      </w:numPr>
      <w:tabs>
        <w:tab w:val="right" w:pos="8494"/>
      </w:tabs>
    </w:pPr>
  </w:style>
  <w:style w:type="paragraph" w:styleId="Innehll3">
    <w:name w:val="toc 3"/>
    <w:basedOn w:val="Rubrik3"/>
    <w:next w:val="Normal"/>
    <w:autoRedefine/>
    <w:uiPriority w:val="39"/>
    <w:unhideWhenUsed/>
    <w:locked/>
    <w:rsid w:val="002C145F"/>
    <w:pPr>
      <w:numPr>
        <w:ilvl w:val="0"/>
        <w:numId w:val="0"/>
      </w:numPr>
      <w:tabs>
        <w:tab w:val="right" w:pos="8494"/>
      </w:tabs>
    </w:pPr>
  </w:style>
  <w:style w:type="paragraph" w:styleId="Innehll4">
    <w:name w:val="toc 4"/>
    <w:basedOn w:val="Rubrik4"/>
    <w:next w:val="Normal"/>
    <w:autoRedefine/>
    <w:uiPriority w:val="39"/>
    <w:unhideWhenUsed/>
    <w:locked/>
    <w:rsid w:val="002C145F"/>
    <w:pPr>
      <w:numPr>
        <w:ilvl w:val="0"/>
        <w:numId w:val="0"/>
      </w:numPr>
      <w:tabs>
        <w:tab w:val="right" w:pos="8494"/>
      </w:tabs>
    </w:pPr>
  </w:style>
  <w:style w:type="character" w:styleId="Hyperlnk">
    <w:name w:val="Hyperlink"/>
    <w:basedOn w:val="Standardstycketeckensnitt"/>
    <w:uiPriority w:val="99"/>
    <w:unhideWhenUsed/>
    <w:locked/>
    <w:rsid w:val="00A91FEB"/>
    <w:rPr>
      <w:color w:val="0000FF" w:themeColor="hyperlink"/>
      <w:u w:val="single"/>
    </w:rPr>
  </w:style>
  <w:style w:type="paragraph" w:customStyle="1" w:styleId="Sidhuvud7vnster">
    <w:name w:val="Sidhuvud 7 vänster"/>
    <w:basedOn w:val="Sidfot"/>
    <w:rsid w:val="00CA2805"/>
    <w:rPr>
      <w:sz w:val="14"/>
    </w:rPr>
  </w:style>
  <w:style w:type="paragraph" w:customStyle="1" w:styleId="Sidhuvud9vnster">
    <w:name w:val="Sidhuvud 9 vänster"/>
    <w:basedOn w:val="Sidhuvud"/>
    <w:rsid w:val="00CA2805"/>
    <w:pPr>
      <w:contextualSpacing/>
    </w:pPr>
    <w:rPr>
      <w:rFonts w:eastAsia="Times New Roman"/>
      <w:sz w:val="18"/>
    </w:rPr>
  </w:style>
  <w:style w:type="paragraph" w:customStyle="1" w:styleId="Sidhuvud7hger">
    <w:name w:val="Sidhuvud 7 höger"/>
    <w:basedOn w:val="Sidhuvud"/>
    <w:rsid w:val="009A7330"/>
    <w:pPr>
      <w:contextualSpacing/>
      <w:jc w:val="right"/>
    </w:pPr>
    <w:rPr>
      <w:rFonts w:eastAsia="Times New Roman"/>
      <w:sz w:val="14"/>
    </w:rPr>
  </w:style>
  <w:style w:type="paragraph" w:customStyle="1" w:styleId="Sidhuvud9hger">
    <w:name w:val="Sidhuvud 9 höger"/>
    <w:basedOn w:val="Sidhuvud"/>
    <w:rsid w:val="007D54A7"/>
    <w:pPr>
      <w:contextualSpacing/>
      <w:jc w:val="right"/>
    </w:pPr>
    <w:rPr>
      <w:rFonts w:eastAsia="Times New Roman"/>
      <w:sz w:val="18"/>
    </w:rPr>
  </w:style>
  <w:style w:type="paragraph" w:styleId="Dokumentversikt">
    <w:name w:val="Document Map"/>
    <w:basedOn w:val="Normal"/>
    <w:link w:val="DokumentversiktChar"/>
    <w:uiPriority w:val="99"/>
    <w:semiHidden/>
    <w:unhideWhenUsed/>
    <w:locked/>
    <w:rsid w:val="003B225C"/>
    <w:pPr>
      <w:spacing w:after="0" w:line="240" w:lineRule="auto"/>
    </w:pPr>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3B225C"/>
    <w:rPr>
      <w:rFonts w:ascii="Tahoma" w:hAnsi="Tahoma" w:cs="Tahoma"/>
      <w:sz w:val="16"/>
      <w:szCs w:val="16"/>
    </w:rPr>
  </w:style>
  <w:style w:type="paragraph" w:customStyle="1" w:styleId="Frsttsblad14">
    <w:name w:val="Försättsblad 14"/>
    <w:basedOn w:val="Normal"/>
    <w:rsid w:val="00CF3A4A"/>
    <w:pPr>
      <w:contextualSpacing/>
    </w:pPr>
    <w:rPr>
      <w:rFonts w:eastAsia="Times New Roman"/>
      <w:sz w:val="28"/>
      <w:szCs w:val="20"/>
    </w:rPr>
  </w:style>
  <w:style w:type="character" w:customStyle="1" w:styleId="Rubrik5Char">
    <w:name w:val="Rubrik 5 Char"/>
    <w:basedOn w:val="Standardstycketeckensnitt"/>
    <w:link w:val="Rubrik5"/>
    <w:uiPriority w:val="9"/>
    <w:semiHidden/>
    <w:rsid w:val="002C145F"/>
    <w:rPr>
      <w:rFonts w:asciiTheme="majorHAnsi" w:eastAsiaTheme="majorEastAsia" w:hAnsiTheme="majorHAnsi" w:cstheme="majorBidi"/>
      <w:color w:val="243F60" w:themeColor="accent1" w:themeShade="7F"/>
      <w:sz w:val="20"/>
    </w:rPr>
  </w:style>
  <w:style w:type="character" w:customStyle="1" w:styleId="Rubrik6Char">
    <w:name w:val="Rubrik 6 Char"/>
    <w:basedOn w:val="Standardstycketeckensnitt"/>
    <w:link w:val="Rubrik6"/>
    <w:uiPriority w:val="9"/>
    <w:semiHidden/>
    <w:rsid w:val="002C145F"/>
    <w:rPr>
      <w:rFonts w:asciiTheme="majorHAnsi" w:eastAsiaTheme="majorEastAsia" w:hAnsiTheme="majorHAnsi" w:cstheme="majorBidi"/>
      <w:i/>
      <w:iCs/>
      <w:color w:val="243F60" w:themeColor="accent1" w:themeShade="7F"/>
      <w:sz w:val="20"/>
    </w:rPr>
  </w:style>
  <w:style w:type="character" w:customStyle="1" w:styleId="Rubrik7Char">
    <w:name w:val="Rubrik 7 Char"/>
    <w:basedOn w:val="Standardstycketeckensnitt"/>
    <w:link w:val="Rubrik7"/>
    <w:uiPriority w:val="9"/>
    <w:semiHidden/>
    <w:rsid w:val="002C145F"/>
    <w:rPr>
      <w:rFonts w:asciiTheme="majorHAnsi" w:eastAsiaTheme="majorEastAsia" w:hAnsiTheme="majorHAnsi" w:cstheme="majorBidi"/>
      <w:i/>
      <w:iCs/>
      <w:color w:val="404040" w:themeColor="text1" w:themeTint="BF"/>
      <w:sz w:val="20"/>
    </w:rPr>
  </w:style>
  <w:style w:type="character" w:customStyle="1" w:styleId="Rubrik8Char">
    <w:name w:val="Rubrik 8 Char"/>
    <w:basedOn w:val="Standardstycketeckensnitt"/>
    <w:link w:val="Rubrik8"/>
    <w:uiPriority w:val="9"/>
    <w:semiHidden/>
    <w:rsid w:val="002C145F"/>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2C145F"/>
    <w:rPr>
      <w:rFonts w:asciiTheme="majorHAnsi" w:eastAsiaTheme="majorEastAsia" w:hAnsiTheme="majorHAnsi" w:cstheme="majorBidi"/>
      <w:i/>
      <w:iCs/>
      <w:color w:val="404040" w:themeColor="text1" w:themeTint="BF"/>
      <w:sz w:val="20"/>
      <w:szCs w:val="20"/>
    </w:rPr>
  </w:style>
  <w:style w:type="paragraph" w:customStyle="1" w:styleId="JllLptext">
    <w:name w:val="Jll Löptext"/>
    <w:basedOn w:val="Normal"/>
    <w:qFormat/>
    <w:rsid w:val="00B4051D"/>
    <w:pPr>
      <w:spacing w:after="0" w:line="240" w:lineRule="auto"/>
    </w:pPr>
    <w:rPr>
      <w:rFonts w:ascii="Garamond" w:eastAsia="Times New Roman" w:hAnsi="Garamond"/>
      <w:sz w:val="24"/>
      <w:szCs w:val="24"/>
      <w:lang w:eastAsia="sv-SE"/>
    </w:rPr>
  </w:style>
  <w:style w:type="numbering" w:customStyle="1" w:styleId="WWNum12">
    <w:name w:val="WWNum12"/>
    <w:basedOn w:val="Ingenlista"/>
    <w:rsid w:val="00B4051D"/>
    <w:pPr>
      <w:numPr>
        <w:numId w:val="2"/>
      </w:numPr>
    </w:pPr>
  </w:style>
  <w:style w:type="numbering" w:customStyle="1" w:styleId="WWNum13">
    <w:name w:val="WWNum13"/>
    <w:basedOn w:val="Ingenlista"/>
    <w:rsid w:val="0027074A"/>
    <w:pPr>
      <w:numPr>
        <w:numId w:val="3"/>
      </w:numPr>
    </w:pPr>
  </w:style>
  <w:style w:type="paragraph" w:styleId="Liststycke">
    <w:name w:val="List Paragraph"/>
    <w:basedOn w:val="Normal"/>
    <w:uiPriority w:val="34"/>
    <w:qFormat/>
    <w:rsid w:val="00F61F72"/>
    <w:pPr>
      <w:spacing w:after="200" w:line="276" w:lineRule="auto"/>
      <w:ind w:left="720"/>
      <w:contextualSpacing/>
    </w:pPr>
    <w:rPr>
      <w:rFonts w:ascii="Garamond" w:hAnsi="Garamond"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le\AppData\Local\Temp\24\~ccEF11.tmp"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9CCCF-C741-4A13-ABBF-73B38BEC8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~ccEF11.tmp</Template>
  <TotalTime>1</TotalTime>
  <Pages>12</Pages>
  <Words>1820</Words>
  <Characters>9646</Characters>
  <Application>Microsoft Office Word</Application>
  <DocSecurity>12</DocSecurity>
  <Lines>80</Lines>
  <Paragraphs>22</Paragraphs>
  <ScaleCrop>false</ScaleCrop>
  <HeadingPairs>
    <vt:vector size="2" baseType="variant">
      <vt:variant>
        <vt:lpstr>Rubrik</vt:lpstr>
      </vt:variant>
      <vt:variant>
        <vt:i4>1</vt:i4>
      </vt:variant>
    </vt:vector>
  </HeadingPairs>
  <TitlesOfParts>
    <vt:vector size="1" baseType="lpstr">
      <vt:lpstr>Bedömning av egenvård, inom region Jämtland Härjedalen och kommunerna i Jämtlands län</vt:lpstr>
    </vt:vector>
  </TitlesOfParts>
  <Manager/>
  <Company>Region Jämtland Härjedalen</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Bedömning av egenvård, inom region Jämtland Härjedalen och kommunerna i Jämtlands län</dc:title>
  <dc:subject/>
  <dc:creator>Anna Kerstin Lejonklou, Elsy Bäckström</dc:creator>
  <cp:keywords/>
  <dc:description>SOSFS 2009:6, egenvårdsbedömning, egenvård, bedömning av  om en person kan utföra en hälso- och sjukvårdsåtgärd som egenvård</dc:description>
  <cp:lastModifiedBy>Kerstin Lejonklou</cp:lastModifiedBy>
  <cp:revision>2</cp:revision>
  <dcterms:created xsi:type="dcterms:W3CDTF">2018-12-20T10:53:00Z</dcterms:created>
  <dcterms:modified xsi:type="dcterms:W3CDTF">2018-12-20T10:53:00Z</dcterms:modified>
  <cp:category>Riktlinje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By">
    <vt:lpwstr>Lisbet Gibson</vt:lpwstr>
  </property>
  <property fmtid="{D5CDD505-2E9C-101B-9397-08002B2CF9AE}" pid="3" name="CCategory">
    <vt:lpwstr>Riktlinje</vt:lpwstr>
  </property>
  <property fmtid="{D5CDD505-2E9C-101B-9397-08002B2CF9AE}" pid="4" name="CTitle">
    <vt:lpwstr>Bedömning av egenvård, inom region Jämtland Härjedalen och kommunerna i Jämtlands län</vt:lpwstr>
  </property>
  <property fmtid="{D5CDD505-2E9C-101B-9397-08002B2CF9AE}" pid="5" name="DocNo">
    <vt:lpwstr>30439-2</vt:lpwstr>
  </property>
  <property fmtid="{D5CDD505-2E9C-101B-9397-08002B2CF9AE}" pid="6" name="Owner">
    <vt:lpwstr>Elsy Bäckström</vt:lpwstr>
  </property>
  <property fmtid="{D5CDD505-2E9C-101B-9397-08002B2CF9AE}" pid="7" name="OwnerOU">
    <vt:lpwstr>Hälso- och sjukvårdspolitiska avdelningen</vt:lpwstr>
  </property>
  <property fmtid="{D5CDD505-2E9C-101B-9397-08002B2CF9AE}" pid="8" name="ValidFrom">
    <vt:lpwstr>2018-12-19</vt:lpwstr>
  </property>
  <property fmtid="{D5CDD505-2E9C-101B-9397-08002B2CF9AE}" pid="9" name="RegNo">
    <vt:lpwstr>30439</vt:lpwstr>
  </property>
  <property fmtid="{D5CDD505-2E9C-101B-9397-08002B2CF9AE}" pid="10" name="Issue">
    <vt:lpwstr>2</vt:lpwstr>
  </property>
  <property fmtid="{D5CDD505-2E9C-101B-9397-08002B2CF9AE}" pid="11" name="DocumentNo">
    <vt:lpwstr>30439-2</vt:lpwstr>
  </property>
  <property fmtid="{D5CDD505-2E9C-101B-9397-08002B2CF9AE}" pid="12" name="Phase">
    <vt:lpwstr>Aktivt</vt:lpwstr>
  </property>
  <property fmtid="{D5CDD505-2E9C-101B-9397-08002B2CF9AE}" pid="13" name="Folder">
    <vt:lpwstr>Den enda mappen</vt:lpwstr>
  </property>
  <property fmtid="{D5CDD505-2E9C-101B-9397-08002B2CF9AE}" pid="14" name="EstablishedDate">
    <vt:lpwstr>2018-06-29</vt:lpwstr>
  </property>
  <property fmtid="{D5CDD505-2E9C-101B-9397-08002B2CF9AE}" pid="15" name="EstablishedBy">
    <vt:lpwstr>Anna Kerstin Lejonklou</vt:lpwstr>
  </property>
  <property fmtid="{D5CDD505-2E9C-101B-9397-08002B2CF9AE}" pid="16" name="EstablishedByOU">
    <vt:lpwstr>Hälso- och sjukvårdspolitiska avdelningen</vt:lpwstr>
  </property>
  <property fmtid="{D5CDD505-2E9C-101B-9397-08002B2CF9AE}" pid="17" name="EstablishedByTitle">
    <vt:lpwstr>Funktionsansvarig</vt:lpwstr>
  </property>
  <property fmtid="{D5CDD505-2E9C-101B-9397-08002B2CF9AE}" pid="18" name="EstablishedByPositionCode">
    <vt:lpwstr/>
  </property>
  <property fmtid="{D5CDD505-2E9C-101B-9397-08002B2CF9AE}" pid="19" name="OwnerTitle">
    <vt:lpwstr>Funktionsansvarig</vt:lpwstr>
  </property>
  <property fmtid="{D5CDD505-2E9C-101B-9397-08002B2CF9AE}" pid="20" name="OwnerPositionCode">
    <vt:lpwstr/>
  </property>
  <property fmtid="{D5CDD505-2E9C-101B-9397-08002B2CF9AE}" pid="21" name="ApprovedDate">
    <vt:lpwstr>2018-11-05</vt:lpwstr>
  </property>
  <property fmtid="{D5CDD505-2E9C-101B-9397-08002B2CF9AE}" pid="22" name="ApprovedByOU">
    <vt:lpwstr>Hälso- och sjukvårdsförvaltningen</vt:lpwstr>
  </property>
  <property fmtid="{D5CDD505-2E9C-101B-9397-08002B2CF9AE}" pid="23" name="ApprovedByTitle">
    <vt:lpwstr>Hälso- sjukvårdsdirektör</vt:lpwstr>
  </property>
  <property fmtid="{D5CDD505-2E9C-101B-9397-08002B2CF9AE}" pid="24" name="ApprovedByPositionCode">
    <vt:lpwstr/>
  </property>
  <property fmtid="{D5CDD505-2E9C-101B-9397-08002B2CF9AE}" pid="25" name="ValidUntil">
    <vt:lpwstr/>
  </property>
  <property fmtid="{D5CDD505-2E9C-101B-9397-08002B2CF9AE}" pid="26" name="DistributionMessage">
    <vt:lpwstr>Reviderad riktlinje, beslutad i SVOM</vt:lpwstr>
  </property>
</Properties>
</file>